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40D" w:rsidRDefault="00B3691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-7.4pt;margin-top:9.7pt;width:243pt;height:549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pvKQIAAFI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">
            <v:textbox>
              <w:txbxContent>
                <w:p w:rsidR="00460E70" w:rsidRPr="00D705FD" w:rsidRDefault="00460E70">
                  <w:pPr>
                    <w:rPr>
                      <w:sz w:val="4"/>
                    </w:rPr>
                  </w:pPr>
                </w:p>
                <w:p w:rsidR="001149C1" w:rsidRPr="00F63B51" w:rsidRDefault="00AC11F8" w:rsidP="005F31FA">
                  <w:pPr>
                    <w:jc w:val="center"/>
                    <w:rPr>
                      <w:b/>
                      <w:color w:val="BC087C"/>
                      <w:sz w:val="24"/>
                      <w:szCs w:val="24"/>
                    </w:rPr>
                  </w:pPr>
                  <w:r w:rsidRPr="00F63B51">
                    <w:rPr>
                      <w:b/>
                      <w:color w:val="BC087C"/>
                      <w:sz w:val="24"/>
                      <w:szCs w:val="24"/>
                    </w:rPr>
                    <w:t>ИНФОРМАЦИЯ ДЛЯ РОДИТЕЛЕЙ</w:t>
                  </w:r>
                  <w:r w:rsidR="00F63B51" w:rsidRPr="00F63B51">
                    <w:rPr>
                      <w:b/>
                      <w:color w:val="BC087C"/>
                      <w:sz w:val="24"/>
                      <w:szCs w:val="24"/>
                    </w:rPr>
                    <w:t xml:space="preserve"> И УЧАЩИХСЯ</w:t>
                  </w:r>
                  <w:r w:rsidR="002854EB" w:rsidRPr="00F63B51">
                    <w:rPr>
                      <w:b/>
                      <w:color w:val="BC087C"/>
                      <w:sz w:val="24"/>
                      <w:szCs w:val="24"/>
                    </w:rPr>
                    <w:t>:</w:t>
                  </w:r>
                </w:p>
                <w:p w:rsidR="005F31FA" w:rsidRPr="00492333" w:rsidRDefault="005F31FA" w:rsidP="00AC11F8">
                  <w:pPr>
                    <w:jc w:val="both"/>
                    <w:rPr>
                      <w:color w:val="5F497A" w:themeColor="accent4" w:themeShade="BF"/>
                      <w:sz w:val="2"/>
                      <w:szCs w:val="2"/>
                    </w:rPr>
                  </w:pPr>
                </w:p>
                <w:p w:rsidR="00EF67E8" w:rsidRPr="00492333" w:rsidRDefault="00EF67E8" w:rsidP="009D14C4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426"/>
                    </w:tabs>
                    <w:ind w:left="284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Дети принимаются в лагерь по з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а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явлению родителей.</w:t>
                  </w:r>
                </w:p>
                <w:p w:rsidR="006E3DAA" w:rsidRPr="00492333" w:rsidRDefault="006E3DAA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4"/>
                      <w:szCs w:val="24"/>
                    </w:rPr>
                  </w:pPr>
                </w:p>
                <w:p w:rsidR="00EF67E8" w:rsidRPr="00492333" w:rsidRDefault="00EF67E8" w:rsidP="009D14C4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426"/>
                    </w:tabs>
                    <w:ind w:left="284" w:firstLine="0"/>
                    <w:jc w:val="both"/>
                    <w:rPr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2"/>
                      <w:szCs w:val="22"/>
                    </w:rPr>
                    <w:t>Режим работы лагеря</w:t>
                  </w:r>
                  <w:r w:rsidR="001B125A" w:rsidRPr="00492333">
                    <w:rPr>
                      <w:color w:val="5F497A" w:themeColor="accent4" w:themeShade="BF"/>
                      <w:sz w:val="24"/>
                      <w:szCs w:val="24"/>
                    </w:rPr>
                    <w:t xml:space="preserve"> с 8.00 до 15.3</w:t>
                  </w:r>
                  <w:r w:rsidR="00C046F3" w:rsidRPr="00492333">
                    <w:rPr>
                      <w:color w:val="5F497A" w:themeColor="accent4" w:themeShade="BF"/>
                      <w:sz w:val="24"/>
                      <w:szCs w:val="24"/>
                    </w:rPr>
                    <w:t>0</w:t>
                  </w:r>
                </w:p>
                <w:p w:rsidR="0036114D" w:rsidRPr="00492333" w:rsidRDefault="0036114D" w:rsidP="0036114D">
                  <w:pPr>
                    <w:jc w:val="both"/>
                    <w:rPr>
                      <w:color w:val="5F497A" w:themeColor="accent4" w:themeShade="BF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491"/>
                    <w:gridCol w:w="3142"/>
                  </w:tblGrid>
                  <w:tr w:rsidR="001B125A" w:rsidRPr="00492333" w:rsidTr="001B125A">
                    <w:trPr>
                      <w:trHeight w:val="737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Время проведения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Виды деятельности</w:t>
                        </w:r>
                      </w:p>
                    </w:tc>
                  </w:tr>
                  <w:tr w:rsidR="001B125A" w:rsidRPr="00492333" w:rsidTr="001B125A">
                    <w:trPr>
                      <w:trHeight w:val="369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8.30 – 9.00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Сбор детей, утренняя гимнастика</w:t>
                        </w:r>
                      </w:p>
                    </w:tc>
                  </w:tr>
                  <w:tr w:rsidR="001B125A" w:rsidRPr="00492333" w:rsidTr="001B125A">
                    <w:trPr>
                      <w:trHeight w:val="369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9.00 – 9.10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Общая линейка. Минутка безопасности</w:t>
                        </w:r>
                      </w:p>
                    </w:tc>
                  </w:tr>
                  <w:tr w:rsidR="001B125A" w:rsidRPr="00492333" w:rsidTr="001B125A">
                    <w:trPr>
                      <w:trHeight w:val="358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9.10 – 9.30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Подготовка к завтраку. Завтрак</w:t>
                        </w:r>
                      </w:p>
                    </w:tc>
                  </w:tr>
                  <w:tr w:rsidR="001B125A" w:rsidRPr="00492333" w:rsidTr="001B125A">
                    <w:trPr>
                      <w:trHeight w:val="1107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9.30 – 10.30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Занятия по интересам (чтение, технические и настольные игры, конструирование; пр</w:t>
                        </w: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о</w:t>
                        </w: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смотр кинофильмов; работа объединений по интересам, секций)</w:t>
                        </w:r>
                      </w:p>
                    </w:tc>
                  </w:tr>
                  <w:tr w:rsidR="001B125A" w:rsidRPr="00492333" w:rsidTr="001B125A">
                    <w:trPr>
                      <w:trHeight w:val="134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10.30 – 11.30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Работа по плану отряда (социально-значимая деятельность, воспитательная работа)</w:t>
                        </w:r>
                      </w:p>
                    </w:tc>
                  </w:tr>
                  <w:tr w:rsidR="001B125A" w:rsidRPr="00492333" w:rsidTr="001B125A">
                    <w:trPr>
                      <w:trHeight w:val="134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11.30 – 13.00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Оздоровительные процедуры (подвижные игры на свежем воздухе,  спортивный час, самостоятельная двигательная деятельность)</w:t>
                        </w:r>
                      </w:p>
                    </w:tc>
                  </w:tr>
                  <w:tr w:rsidR="001B125A" w:rsidRPr="00492333" w:rsidTr="001B125A">
                    <w:trPr>
                      <w:trHeight w:val="134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13.00 – 13.30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Подготовка к обеду. Обед</w:t>
                        </w:r>
                      </w:p>
                    </w:tc>
                  </w:tr>
                  <w:tr w:rsidR="001B125A" w:rsidRPr="00492333" w:rsidTr="001B125A">
                    <w:trPr>
                      <w:trHeight w:val="134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13.30 – 15.00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Физкультурно-оздоровительные, спортивные мероприятия (прогулки, экскурсии, спорти</w:t>
                        </w: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в</w:t>
                        </w: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ные развлечения, физкультурные праздники)</w:t>
                        </w:r>
                      </w:p>
                    </w:tc>
                  </w:tr>
                  <w:tr w:rsidR="001B125A" w:rsidRPr="00492333" w:rsidTr="001B125A">
                    <w:trPr>
                      <w:trHeight w:val="134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15.00 – 15.15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Полдник</w:t>
                        </w:r>
                      </w:p>
                    </w:tc>
                  </w:tr>
                  <w:tr w:rsidR="001B125A" w:rsidRPr="00492333" w:rsidTr="001B125A">
                    <w:trPr>
                      <w:trHeight w:val="134"/>
                    </w:trPr>
                    <w:tc>
                      <w:tcPr>
                        <w:tcW w:w="1491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center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15.15 – 15.30</w:t>
                        </w:r>
                      </w:p>
                    </w:tc>
                    <w:tc>
                      <w:tcPr>
                        <w:tcW w:w="3142" w:type="dxa"/>
                        <w:hideMark/>
                      </w:tcPr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Подведение итогов работы за день. Уборка рабочих мест.</w:t>
                        </w:r>
                      </w:p>
                      <w:p w:rsidR="001B125A" w:rsidRPr="00492333" w:rsidRDefault="001B125A" w:rsidP="001B125A">
                        <w:pPr>
                          <w:spacing w:line="276" w:lineRule="auto"/>
                          <w:jc w:val="both"/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</w:pPr>
                        <w:r w:rsidRPr="00492333">
                          <w:rPr>
                            <w:b/>
                            <w:color w:val="5F497A" w:themeColor="accent4" w:themeShade="BF"/>
                            <w:sz w:val="14"/>
                            <w:szCs w:val="30"/>
                          </w:rPr>
                          <w:t>Минутка безопасности. Уход домой.</w:t>
                        </w:r>
                      </w:p>
                    </w:tc>
                  </w:tr>
                </w:tbl>
                <w:p w:rsidR="006E3DAA" w:rsidRPr="00492333" w:rsidRDefault="006E3DAA" w:rsidP="001B125A">
                  <w:pPr>
                    <w:tabs>
                      <w:tab w:val="num" w:pos="426"/>
                      <w:tab w:val="left" w:pos="3075"/>
                    </w:tabs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</w:p>
                <w:p w:rsidR="00C046F3" w:rsidRPr="00492333" w:rsidRDefault="00C046F3" w:rsidP="00F63B51">
                  <w:pPr>
                    <w:ind w:left="284"/>
                    <w:jc w:val="both"/>
                    <w:rPr>
                      <w:color w:val="5F497A" w:themeColor="accent4" w:themeShade="BF"/>
                      <w:sz w:val="24"/>
                      <w:szCs w:val="24"/>
                    </w:rPr>
                  </w:pPr>
                  <w:r w:rsidRPr="00F63B51">
                    <w:rPr>
                      <w:b/>
                      <w:color w:val="BC087C"/>
                      <w:sz w:val="24"/>
                      <w:szCs w:val="24"/>
                    </w:rPr>
                    <w:t>Режим питания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:</w:t>
                  </w:r>
                  <w:r w:rsidRPr="00492333">
                    <w:rPr>
                      <w:color w:val="5F497A" w:themeColor="accent4" w:themeShade="BF"/>
                      <w:sz w:val="24"/>
                      <w:szCs w:val="24"/>
                    </w:rPr>
                    <w:t xml:space="preserve"> 9.</w:t>
                  </w:r>
                  <w:r w:rsidR="001B125A" w:rsidRPr="00492333">
                    <w:rPr>
                      <w:color w:val="5F497A" w:themeColor="accent4" w:themeShade="BF"/>
                      <w:sz w:val="24"/>
                      <w:szCs w:val="24"/>
                    </w:rPr>
                    <w:t>10-9.30 – завтрак, 13</w:t>
                  </w:r>
                  <w:r w:rsidRPr="00492333">
                    <w:rPr>
                      <w:color w:val="5F497A" w:themeColor="accent4" w:themeShade="BF"/>
                      <w:sz w:val="24"/>
                      <w:szCs w:val="24"/>
                    </w:rPr>
                    <w:t>.00</w:t>
                  </w:r>
                  <w:r w:rsidR="001B125A" w:rsidRPr="00492333">
                    <w:rPr>
                      <w:color w:val="5F497A" w:themeColor="accent4" w:themeShade="BF"/>
                      <w:sz w:val="24"/>
                      <w:szCs w:val="24"/>
                    </w:rPr>
                    <w:t xml:space="preserve">-13.30 </w:t>
                  </w:r>
                  <w:r w:rsidRPr="00492333">
                    <w:rPr>
                      <w:color w:val="5F497A" w:themeColor="accent4" w:themeShade="BF"/>
                      <w:sz w:val="24"/>
                      <w:szCs w:val="24"/>
                    </w:rPr>
                    <w:t>- обед, 15.00-</w:t>
                  </w:r>
                  <w:r w:rsidR="001B125A" w:rsidRPr="00492333">
                    <w:rPr>
                      <w:color w:val="5F497A" w:themeColor="accent4" w:themeShade="BF"/>
                      <w:sz w:val="24"/>
                      <w:szCs w:val="24"/>
                    </w:rPr>
                    <w:t>15.15 -</w:t>
                  </w:r>
                  <w:r w:rsidRPr="00492333">
                    <w:rPr>
                      <w:color w:val="5F497A" w:themeColor="accent4" w:themeShade="BF"/>
                      <w:sz w:val="24"/>
                      <w:szCs w:val="24"/>
                    </w:rPr>
                    <w:t xml:space="preserve"> полдник.</w:t>
                  </w:r>
                </w:p>
                <w:p w:rsidR="006E3DAA" w:rsidRPr="00492333" w:rsidRDefault="006E3DAA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4"/>
                      <w:szCs w:val="24"/>
                    </w:rPr>
                  </w:pPr>
                </w:p>
                <w:p w:rsidR="00C046F3" w:rsidRPr="00F63B51" w:rsidRDefault="00446973" w:rsidP="00F63B51">
                  <w:pPr>
                    <w:ind w:left="284"/>
                    <w:jc w:val="both"/>
                    <w:rPr>
                      <w:b/>
                      <w:color w:val="BC087C"/>
                      <w:sz w:val="24"/>
                      <w:szCs w:val="24"/>
                    </w:rPr>
                  </w:pPr>
                  <w:r w:rsidRPr="00F63B51">
                    <w:rPr>
                      <w:b/>
                      <w:color w:val="BC087C"/>
                      <w:sz w:val="24"/>
                      <w:szCs w:val="24"/>
                    </w:rPr>
                    <w:t>Педагогический состав лагеря:</w:t>
                  </w:r>
                </w:p>
                <w:p w:rsidR="001B125A" w:rsidRPr="003C68C9" w:rsidRDefault="003C68C9" w:rsidP="001B125A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2"/>
                      <w:szCs w:val="24"/>
                    </w:rPr>
                  </w:pP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 xml:space="preserve">- директор </w:t>
                  </w:r>
                  <w:r w:rsidR="001B125A" w:rsidRPr="003C68C9">
                    <w:rPr>
                      <w:color w:val="5F497A" w:themeColor="accent4" w:themeShade="BF"/>
                      <w:sz w:val="22"/>
                      <w:szCs w:val="24"/>
                    </w:rPr>
                    <w:t>лагеря</w:t>
                  </w: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;</w:t>
                  </w:r>
                </w:p>
                <w:p w:rsidR="00446973" w:rsidRPr="003C68C9" w:rsidRDefault="003C68C9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2"/>
                      <w:szCs w:val="24"/>
                    </w:rPr>
                  </w:pP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- старший воспитатель;</w:t>
                  </w:r>
                </w:p>
                <w:p w:rsidR="00446973" w:rsidRPr="003C68C9" w:rsidRDefault="00446973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2"/>
                      <w:szCs w:val="24"/>
                    </w:rPr>
                  </w:pP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-</w:t>
                  </w:r>
                  <w:r w:rsidR="003C68C9" w:rsidRPr="003C68C9">
                    <w:rPr>
                      <w:color w:val="5F497A" w:themeColor="accent4" w:themeShade="BF"/>
                      <w:sz w:val="22"/>
                      <w:szCs w:val="24"/>
                    </w:rPr>
                    <w:t xml:space="preserve"> </w:t>
                  </w: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воспитатели</w:t>
                  </w:r>
                  <w:r w:rsidR="003C68C9" w:rsidRPr="003C68C9">
                    <w:rPr>
                      <w:color w:val="5F497A" w:themeColor="accent4" w:themeShade="BF"/>
                      <w:sz w:val="22"/>
                      <w:szCs w:val="24"/>
                    </w:rPr>
                    <w:t>;</w:t>
                  </w:r>
                </w:p>
                <w:p w:rsidR="003C68C9" w:rsidRPr="003C68C9" w:rsidRDefault="003C68C9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2"/>
                      <w:szCs w:val="24"/>
                    </w:rPr>
                  </w:pP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- педагог социальный;</w:t>
                  </w:r>
                </w:p>
                <w:p w:rsidR="00446973" w:rsidRPr="003C68C9" w:rsidRDefault="00446973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2"/>
                      <w:szCs w:val="24"/>
                    </w:rPr>
                  </w:pP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-</w:t>
                  </w:r>
                  <w:r w:rsidR="003C68C9" w:rsidRPr="003C68C9">
                    <w:rPr>
                      <w:color w:val="5F497A" w:themeColor="accent4" w:themeShade="BF"/>
                      <w:sz w:val="22"/>
                      <w:szCs w:val="24"/>
                    </w:rPr>
                    <w:t xml:space="preserve"> </w:t>
                  </w: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инструктор по физической культуре</w:t>
                  </w:r>
                  <w:r w:rsidR="003C68C9" w:rsidRPr="003C68C9">
                    <w:rPr>
                      <w:color w:val="5F497A" w:themeColor="accent4" w:themeShade="BF"/>
                      <w:sz w:val="22"/>
                      <w:szCs w:val="24"/>
                    </w:rPr>
                    <w:t>;</w:t>
                  </w:r>
                </w:p>
                <w:p w:rsidR="00446973" w:rsidRPr="003C68C9" w:rsidRDefault="00446973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2"/>
                      <w:szCs w:val="24"/>
                    </w:rPr>
                  </w:pP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-</w:t>
                  </w:r>
                  <w:r w:rsidR="003C68C9" w:rsidRPr="003C68C9">
                    <w:rPr>
                      <w:color w:val="5F497A" w:themeColor="accent4" w:themeShade="BF"/>
                      <w:sz w:val="22"/>
                      <w:szCs w:val="24"/>
                    </w:rPr>
                    <w:t xml:space="preserve"> </w:t>
                  </w:r>
                  <w:r w:rsidRPr="003C68C9">
                    <w:rPr>
                      <w:color w:val="5F497A" w:themeColor="accent4" w:themeShade="BF"/>
                      <w:sz w:val="22"/>
                      <w:szCs w:val="24"/>
                    </w:rPr>
                    <w:t>медицинский работник лагеря</w:t>
                  </w:r>
                  <w:r w:rsidR="003C68C9" w:rsidRPr="003C68C9">
                    <w:rPr>
                      <w:color w:val="5F497A" w:themeColor="accent4" w:themeShade="BF"/>
                      <w:sz w:val="22"/>
                      <w:szCs w:val="24"/>
                    </w:rPr>
                    <w:t>.</w:t>
                  </w:r>
                </w:p>
                <w:p w:rsidR="00503769" w:rsidRPr="00492333" w:rsidRDefault="00503769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color w:val="5F497A" w:themeColor="accent4" w:themeShade="BF"/>
                      <w:sz w:val="24"/>
                      <w:szCs w:val="24"/>
                    </w:rPr>
                  </w:pPr>
                </w:p>
                <w:p w:rsidR="00446973" w:rsidRPr="006E3DAA" w:rsidRDefault="00446973" w:rsidP="009D14C4">
                  <w:pPr>
                    <w:tabs>
                      <w:tab w:val="num" w:pos="426"/>
                    </w:tabs>
                    <w:ind w:left="284"/>
                    <w:jc w:val="both"/>
                    <w:rPr>
                      <w:sz w:val="24"/>
                      <w:szCs w:val="24"/>
                    </w:rPr>
                  </w:pPr>
                </w:p>
                <w:p w:rsidR="00796678" w:rsidRDefault="00796678" w:rsidP="00BC7CC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5D0424" w:rsidRPr="005D0424" w:rsidRDefault="005D0424" w:rsidP="005D0424">
                  <w:pPr>
                    <w:jc w:val="both"/>
                    <w:rPr>
                      <w:sz w:val="2"/>
                      <w:szCs w:val="2"/>
                    </w:rPr>
                  </w:pPr>
                </w:p>
                <w:p w:rsidR="00F271D4" w:rsidRPr="009E2AC3" w:rsidRDefault="00234A44" w:rsidP="00BC7CC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897380" cy="502920"/>
                        <wp:effectExtent l="19050" t="0" r="7620" b="0"/>
                        <wp:docPr id="29" name="Рисунок 29" descr="стр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стр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380" cy="50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Default="00460E70">
                  <w:pPr>
                    <w:jc w:val="center"/>
                  </w:pPr>
                </w:p>
                <w:p w:rsidR="00460E70" w:rsidRPr="00EE2A02" w:rsidRDefault="00460E70">
                  <w:pPr>
                    <w:jc w:val="center"/>
                  </w:pPr>
                </w:p>
                <w:p w:rsidR="00460E70" w:rsidRPr="00080EDF" w:rsidRDefault="00460E70">
                  <w:pPr>
                    <w:jc w:val="center"/>
                  </w:pPr>
                </w:p>
                <w:p w:rsidR="00460E70" w:rsidRPr="00080EDF" w:rsidRDefault="00460E70">
                  <w:pPr>
                    <w:jc w:val="center"/>
                  </w:pPr>
                </w:p>
                <w:p w:rsidR="00460E70" w:rsidRPr="00080EDF" w:rsidRDefault="00460E7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10" o:spid="_x0000_s1027" type="#_x0000_t202" style="position:absolute;margin-left:539.6pt;margin-top:9.7pt;width:243pt;height:549.9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">
            <v:textbox>
              <w:txbxContent>
                <w:p w:rsidR="00C23E6A" w:rsidRPr="00C23E6A" w:rsidRDefault="00C23E6A" w:rsidP="00C23E6A">
                  <w:pPr>
                    <w:shd w:val="clear" w:color="auto" w:fill="FFFFFF"/>
                    <w:rPr>
                      <w:sz w:val="16"/>
                      <w:szCs w:val="16"/>
                    </w:rPr>
                  </w:pPr>
                </w:p>
                <w:p w:rsidR="00270DAF" w:rsidRPr="00492333" w:rsidRDefault="00270DAF" w:rsidP="00270DAF">
                  <w:pPr>
                    <w:spacing w:line="276" w:lineRule="auto"/>
                    <w:jc w:val="center"/>
                    <w:rPr>
                      <w:rFonts w:eastAsia="Calibri"/>
                      <w:color w:val="5F497A" w:themeColor="accent4" w:themeShade="BF"/>
                      <w:szCs w:val="24"/>
                    </w:rPr>
                  </w:pPr>
                  <w:r w:rsidRPr="00492333">
                    <w:rPr>
                      <w:rFonts w:eastAsia="Calibri"/>
                      <w:color w:val="5F497A" w:themeColor="accent4" w:themeShade="BF"/>
                      <w:szCs w:val="24"/>
                    </w:rPr>
                    <w:t>Государственное учреждение   образования</w:t>
                  </w:r>
                </w:p>
                <w:p w:rsidR="00270DAF" w:rsidRPr="00492333" w:rsidRDefault="00270DAF" w:rsidP="00270DAF">
                  <w:pPr>
                    <w:spacing w:line="276" w:lineRule="auto"/>
                    <w:jc w:val="center"/>
                    <w:rPr>
                      <w:rFonts w:eastAsia="Calibri"/>
                      <w:color w:val="5F497A" w:themeColor="accent4" w:themeShade="BF"/>
                      <w:szCs w:val="24"/>
                    </w:rPr>
                  </w:pPr>
                  <w:r w:rsidRPr="00492333">
                    <w:rPr>
                      <w:rFonts w:eastAsia="Calibri"/>
                      <w:color w:val="5F497A" w:themeColor="accent4" w:themeShade="BF"/>
                      <w:szCs w:val="24"/>
                    </w:rPr>
                    <w:t>«</w:t>
                  </w:r>
                  <w:proofErr w:type="spellStart"/>
                  <w:r w:rsidRPr="00492333">
                    <w:rPr>
                      <w:rFonts w:eastAsia="Calibri"/>
                      <w:color w:val="5F497A" w:themeColor="accent4" w:themeShade="BF"/>
                      <w:szCs w:val="24"/>
                    </w:rPr>
                    <w:t>Пасекская</w:t>
                  </w:r>
                  <w:proofErr w:type="spellEnd"/>
                  <w:r w:rsidRPr="00492333">
                    <w:rPr>
                      <w:rFonts w:eastAsia="Calibri"/>
                      <w:color w:val="5F497A" w:themeColor="accent4" w:themeShade="BF"/>
                      <w:szCs w:val="24"/>
                    </w:rPr>
                    <w:t xml:space="preserve"> средняя школа </w:t>
                  </w:r>
                </w:p>
                <w:p w:rsidR="00270DAF" w:rsidRPr="00492333" w:rsidRDefault="00270DAF" w:rsidP="00270DAF">
                  <w:pPr>
                    <w:spacing w:line="276" w:lineRule="auto"/>
                    <w:jc w:val="center"/>
                    <w:rPr>
                      <w:rFonts w:eastAsia="Calibri"/>
                      <w:color w:val="5F497A" w:themeColor="accent4" w:themeShade="BF"/>
                      <w:szCs w:val="24"/>
                    </w:rPr>
                  </w:pPr>
                  <w:proofErr w:type="spellStart"/>
                  <w:r w:rsidRPr="00492333">
                    <w:rPr>
                      <w:rFonts w:eastAsia="Calibri"/>
                      <w:color w:val="5F497A" w:themeColor="accent4" w:themeShade="BF"/>
                      <w:szCs w:val="24"/>
                    </w:rPr>
                    <w:t>Стародорожского</w:t>
                  </w:r>
                  <w:proofErr w:type="spellEnd"/>
                  <w:r w:rsidRPr="00492333">
                    <w:rPr>
                      <w:rFonts w:eastAsia="Calibri"/>
                      <w:color w:val="5F497A" w:themeColor="accent4" w:themeShade="BF"/>
                      <w:szCs w:val="24"/>
                    </w:rPr>
                    <w:t xml:space="preserve"> района»</w:t>
                  </w:r>
                </w:p>
                <w:p w:rsidR="00FD5CEA" w:rsidRDefault="00FD5CEA" w:rsidP="00346BAC">
                  <w:pPr>
                    <w:shd w:val="clear" w:color="auto" w:fill="FFFFFF"/>
                    <w:jc w:val="center"/>
                    <w:rPr>
                      <w:rFonts w:ascii="Bookman Old Style" w:hAnsi="Bookman Old Style"/>
                      <w:b/>
                      <w:i/>
                      <w:sz w:val="22"/>
                      <w:szCs w:val="22"/>
                    </w:rPr>
                  </w:pPr>
                </w:p>
                <w:p w:rsidR="00270DAF" w:rsidRDefault="00270DAF" w:rsidP="00346BAC">
                  <w:pPr>
                    <w:shd w:val="clear" w:color="auto" w:fill="FFFFFF"/>
                    <w:jc w:val="center"/>
                    <w:rPr>
                      <w:rFonts w:ascii="Bookman Old Style" w:hAnsi="Bookman Old Style"/>
                      <w:b/>
                      <w:i/>
                      <w:sz w:val="22"/>
                      <w:szCs w:val="22"/>
                    </w:rPr>
                  </w:pPr>
                </w:p>
                <w:p w:rsidR="00270DAF" w:rsidRPr="00F63B51" w:rsidRDefault="00270DAF" w:rsidP="00346BAC">
                  <w:pPr>
                    <w:shd w:val="clear" w:color="auto" w:fill="FFFFFF"/>
                    <w:jc w:val="center"/>
                    <w:rPr>
                      <w:rFonts w:ascii="Bookman Old Style" w:hAnsi="Bookman Old Style"/>
                      <w:b/>
                      <w:i/>
                      <w:color w:val="BC087C"/>
                      <w:sz w:val="22"/>
                      <w:szCs w:val="22"/>
                    </w:rPr>
                  </w:pPr>
                </w:p>
                <w:p w:rsidR="00AA7AB0" w:rsidRPr="00F63B51" w:rsidRDefault="00270DAF" w:rsidP="00270DAF">
                  <w:pPr>
                    <w:pStyle w:val="a8"/>
                    <w:jc w:val="center"/>
                    <w:rPr>
                      <w:rFonts w:ascii="Times New Roman" w:eastAsia="Calibri" w:hAnsi="Times New Roman" w:cs="Times New Roman"/>
                      <w:color w:val="BC087C"/>
                      <w:sz w:val="30"/>
                      <w:szCs w:val="30"/>
                      <w:lang w:val="be-BY"/>
                    </w:rPr>
                  </w:pPr>
                  <w:r w:rsidRPr="00F63B51">
                    <w:rPr>
                      <w:rFonts w:ascii="Times New Roman" w:eastAsia="Calibri" w:hAnsi="Times New Roman" w:cs="Times New Roman"/>
                      <w:color w:val="BC087C"/>
                      <w:sz w:val="30"/>
                      <w:szCs w:val="30"/>
                      <w:lang w:val="be-BY"/>
                    </w:rPr>
                    <w:t>Оздоровительный лагерь</w:t>
                  </w:r>
                </w:p>
                <w:p w:rsidR="00AA7AB0" w:rsidRPr="00F63B51" w:rsidRDefault="00AA7AB0" w:rsidP="00252189">
                  <w:pPr>
                    <w:shd w:val="clear" w:color="auto" w:fill="FFFFFF"/>
                    <w:jc w:val="center"/>
                    <w:rPr>
                      <w:rFonts w:ascii="a_RussDecor" w:hAnsi="a_RussDecor"/>
                      <w:b/>
                      <w:color w:val="BC087C"/>
                      <w:sz w:val="48"/>
                      <w:szCs w:val="48"/>
                    </w:rPr>
                  </w:pPr>
                  <w:r w:rsidRPr="00F63B51">
                    <w:rPr>
                      <w:rFonts w:ascii="a_RussDecor" w:hAnsi="a_RussDecor"/>
                      <w:b/>
                      <w:color w:val="BC087C"/>
                      <w:sz w:val="48"/>
                      <w:szCs w:val="48"/>
                    </w:rPr>
                    <w:t>«</w:t>
                  </w:r>
                  <w:r w:rsidR="00270DAF" w:rsidRPr="00F63B51">
                    <w:rPr>
                      <w:rFonts w:ascii="a_RussDecor" w:hAnsi="a_RussDecor"/>
                      <w:b/>
                      <w:color w:val="BC087C"/>
                      <w:sz w:val="48"/>
                      <w:szCs w:val="48"/>
                    </w:rPr>
                    <w:t>НАСЛЕДНИКИ</w:t>
                  </w:r>
                  <w:r w:rsidRPr="00F63B51">
                    <w:rPr>
                      <w:rFonts w:ascii="a_RussDecor" w:hAnsi="a_RussDecor"/>
                      <w:b/>
                      <w:color w:val="BC087C"/>
                      <w:sz w:val="48"/>
                      <w:szCs w:val="48"/>
                    </w:rPr>
                    <w:t>»</w:t>
                  </w:r>
                </w:p>
                <w:p w:rsidR="005D0424" w:rsidRPr="00F63B51" w:rsidRDefault="005D0424" w:rsidP="00252189">
                  <w:pPr>
                    <w:shd w:val="clear" w:color="auto" w:fill="FFFFFF"/>
                    <w:jc w:val="center"/>
                    <w:rPr>
                      <w:rFonts w:ascii="Adine Kirnberg" w:hAnsi="Adine Kirnberg"/>
                      <w:color w:val="BC087C"/>
                      <w:sz w:val="4"/>
                      <w:szCs w:val="4"/>
                    </w:rPr>
                  </w:pPr>
                </w:p>
                <w:p w:rsidR="005D0424" w:rsidRPr="00F63B51" w:rsidRDefault="005D0424" w:rsidP="00252189">
                  <w:pPr>
                    <w:shd w:val="clear" w:color="auto" w:fill="FFFFFF"/>
                    <w:jc w:val="center"/>
                    <w:rPr>
                      <w:rFonts w:ascii="Adine Kirnberg" w:hAnsi="Adine Kirnberg"/>
                      <w:color w:val="BC087C"/>
                      <w:sz w:val="4"/>
                      <w:szCs w:val="4"/>
                    </w:rPr>
                  </w:pPr>
                </w:p>
                <w:p w:rsidR="00460E70" w:rsidRPr="00F63B51" w:rsidRDefault="00270DAF" w:rsidP="00595E0E">
                  <w:pPr>
                    <w:pStyle w:val="a8"/>
                    <w:jc w:val="center"/>
                    <w:rPr>
                      <w:rFonts w:ascii="Times New Roman" w:eastAsia="Calibri" w:hAnsi="Times New Roman" w:cs="Times New Roman"/>
                      <w:color w:val="BC087C"/>
                      <w:sz w:val="28"/>
                      <w:szCs w:val="30"/>
                      <w:lang w:val="be-BY"/>
                    </w:rPr>
                  </w:pPr>
                  <w:r w:rsidRPr="00F63B51">
                    <w:rPr>
                      <w:rFonts w:ascii="Times New Roman" w:eastAsia="Calibri" w:hAnsi="Times New Roman" w:cs="Times New Roman"/>
                      <w:color w:val="BC087C"/>
                      <w:sz w:val="28"/>
                      <w:szCs w:val="30"/>
                      <w:lang w:val="be-BY"/>
                    </w:rPr>
                    <w:t>с дневным пребыванием</w:t>
                  </w:r>
                </w:p>
                <w:p w:rsidR="00D705FD" w:rsidRPr="00595E0E" w:rsidRDefault="00234A44" w:rsidP="00595E0E">
                  <w:pPr>
                    <w:pStyle w:val="a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58490" cy="2464413"/>
                        <wp:effectExtent l="171450" t="114300" r="0" b="297837"/>
                        <wp:docPr id="21" name="Рисунок 21" descr="C:\Users\Lenovo\Desktop\ЛАГЕРЬ\Фото Лагерь  Осень 23г\изображение_viber_2023-10-30_13-47-32-6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Lenovo\Desktop\ЛАГЕРЬ\Фото Лагерь  Осень 23г\изображение_viber_2023-10-30_13-47-32-6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r="-26785" b="123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490" cy="2464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7AB0" w:rsidRPr="00595E0E" w:rsidRDefault="00AA7AB0" w:rsidP="00595E0E">
                  <w:pPr>
                    <w:shd w:val="clear" w:color="auto" w:fill="FFFFFF"/>
                    <w:jc w:val="center"/>
                    <w:rPr>
                      <w:sz w:val="2"/>
                      <w:szCs w:val="24"/>
                    </w:rPr>
                  </w:pPr>
                </w:p>
                <w:p w:rsidR="00595E0E" w:rsidRPr="00492333" w:rsidRDefault="00595E0E" w:rsidP="00595E0E">
                  <w:pPr>
                    <w:ind w:left="-851" w:hanging="284"/>
                    <w:rPr>
                      <w:color w:val="5F497A" w:themeColor="accent4" w:themeShade="BF"/>
                    </w:rPr>
                  </w:pPr>
                  <w:r>
                    <w:t>Лето —</w:t>
                  </w:r>
                </w:p>
                <w:p w:rsidR="00595E0E" w:rsidRPr="00492333" w:rsidRDefault="00595E0E" w:rsidP="00595E0E">
                  <w:pPr>
                    <w:ind w:left="-851" w:hanging="284"/>
                    <w:rPr>
                      <w:color w:val="5F497A" w:themeColor="accent4" w:themeShade="BF"/>
                      <w:lang w:val="be-BY"/>
                    </w:rPr>
                  </w:pPr>
                  <w:r w:rsidRPr="00492333">
                    <w:rPr>
                      <w:color w:val="5F497A" w:themeColor="accent4" w:themeShade="BF"/>
                    </w:rPr>
                    <w:t>это солнца       Лето – это солнца луч, теплый дождик из-под туч</w:t>
                  </w:r>
                  <w:r w:rsidR="00492333">
                    <w:rPr>
                      <w:color w:val="5F497A" w:themeColor="accent4" w:themeShade="BF"/>
                      <w:lang w:val="be-BY"/>
                    </w:rPr>
                    <w:t>.</w:t>
                  </w:r>
                </w:p>
                <w:p w:rsidR="00595E0E" w:rsidRPr="00492333" w:rsidRDefault="00595E0E" w:rsidP="00595E0E">
                  <w:pPr>
                    <w:rPr>
                      <w:color w:val="5F497A" w:themeColor="accent4" w:themeShade="BF"/>
                    </w:rPr>
                  </w:pPr>
                  <w:r w:rsidRPr="00492333">
                    <w:rPr>
                      <w:color w:val="5F497A" w:themeColor="accent4" w:themeShade="BF"/>
                    </w:rPr>
                    <w:t xml:space="preserve">  Лето – яркие цветы необычной красоты,</w:t>
                  </w:r>
                </w:p>
                <w:p w:rsidR="00595E0E" w:rsidRPr="00492333" w:rsidRDefault="00595E0E" w:rsidP="00595E0E">
                  <w:pPr>
                    <w:rPr>
                      <w:color w:val="5F497A" w:themeColor="accent4" w:themeShade="BF"/>
                    </w:rPr>
                  </w:pPr>
                  <w:r w:rsidRPr="00492333">
                    <w:rPr>
                      <w:color w:val="5F497A" w:themeColor="accent4" w:themeShade="BF"/>
                    </w:rPr>
                    <w:t xml:space="preserve"> </w:t>
                  </w:r>
                  <w:r w:rsidR="00492333" w:rsidRPr="00492333">
                    <w:rPr>
                      <w:color w:val="5F497A" w:themeColor="accent4" w:themeShade="BF"/>
                      <w:lang w:val="be-BY"/>
                    </w:rPr>
                    <w:t xml:space="preserve"> </w:t>
                  </w:r>
                  <w:r w:rsidRPr="00492333">
                    <w:rPr>
                      <w:color w:val="5F497A" w:themeColor="accent4" w:themeShade="BF"/>
                    </w:rPr>
                    <w:t>Лето – теплая река, стайкой в небе облака.</w:t>
                  </w:r>
                </w:p>
                <w:p w:rsidR="00595E0E" w:rsidRPr="00492333" w:rsidRDefault="00492333" w:rsidP="00595E0E">
                  <w:pPr>
                    <w:rPr>
                      <w:color w:val="5F497A" w:themeColor="accent4" w:themeShade="BF"/>
                    </w:rPr>
                  </w:pPr>
                  <w:r w:rsidRPr="00492333">
                    <w:rPr>
                      <w:color w:val="5F497A" w:themeColor="accent4" w:themeShade="BF"/>
                      <w:lang w:val="be-BY"/>
                    </w:rPr>
                    <w:t xml:space="preserve">  </w:t>
                  </w:r>
                  <w:r w:rsidR="00595E0E" w:rsidRPr="00492333">
                    <w:rPr>
                      <w:color w:val="5F497A" w:themeColor="accent4" w:themeShade="BF"/>
                    </w:rPr>
                    <w:t>Лето! Лето к нам идет! Все</w:t>
                  </w:r>
                  <w:r w:rsidR="00195D39" w:rsidRPr="00492333">
                    <w:rPr>
                      <w:color w:val="5F497A" w:themeColor="accent4" w:themeShade="BF"/>
                    </w:rPr>
                    <w:t xml:space="preserve"> л</w:t>
                  </w:r>
                  <w:r w:rsidR="00595E0E" w:rsidRPr="00492333">
                    <w:rPr>
                      <w:color w:val="5F497A" w:themeColor="accent4" w:themeShade="BF"/>
                    </w:rPr>
                    <w:t>икует и поет.</w:t>
                  </w:r>
                </w:p>
                <w:p w:rsidR="00595E0E" w:rsidRPr="00492333" w:rsidRDefault="00492333" w:rsidP="00595E0E">
                  <w:pPr>
                    <w:rPr>
                      <w:color w:val="5F497A" w:themeColor="accent4" w:themeShade="BF"/>
                    </w:rPr>
                  </w:pPr>
                  <w:r w:rsidRPr="00492333">
                    <w:rPr>
                      <w:color w:val="5F497A" w:themeColor="accent4" w:themeShade="BF"/>
                      <w:lang w:val="be-BY"/>
                    </w:rPr>
                    <w:t xml:space="preserve">                                                                           </w:t>
                  </w:r>
                  <w:r w:rsidR="00595E0E" w:rsidRPr="00492333">
                    <w:rPr>
                      <w:color w:val="5F497A" w:themeColor="accent4" w:themeShade="BF"/>
                    </w:rPr>
                    <w:t xml:space="preserve">Е. Эрато </w:t>
                  </w:r>
                </w:p>
                <w:p w:rsidR="00595E0E" w:rsidRPr="00492333" w:rsidRDefault="00595E0E" w:rsidP="00595E0E">
                  <w:pPr>
                    <w:ind w:left="-851" w:hanging="284"/>
                    <w:rPr>
                      <w:i/>
                      <w:color w:val="5F497A" w:themeColor="accent4" w:themeShade="BF"/>
                    </w:rPr>
                  </w:pPr>
                </w:p>
                <w:p w:rsidR="00595E0E" w:rsidRPr="00492333" w:rsidRDefault="00595E0E" w:rsidP="00595E0E">
                  <w:pPr>
                    <w:ind w:left="-851" w:hanging="284"/>
                    <w:rPr>
                      <w:color w:val="5F497A" w:themeColor="accent4" w:themeShade="BF"/>
                    </w:rPr>
                  </w:pPr>
                </w:p>
                <w:p w:rsidR="00AA7AB0" w:rsidRPr="00492333" w:rsidRDefault="00AA7AB0" w:rsidP="00595E0E">
                  <w:pPr>
                    <w:ind w:left="-851" w:hanging="284"/>
                    <w:rPr>
                      <w:color w:val="5F497A" w:themeColor="accent4" w:themeShade="BF"/>
                    </w:rPr>
                  </w:pPr>
                </w:p>
                <w:p w:rsidR="007D2FDD" w:rsidRPr="00492333" w:rsidRDefault="00270DAF" w:rsidP="00595E0E">
                  <w:pPr>
                    <w:shd w:val="clear" w:color="auto" w:fill="FFFFFF"/>
                    <w:jc w:val="center"/>
                    <w:rPr>
                      <w:b/>
                      <w:color w:val="5F497A" w:themeColor="accent4" w:themeShade="BF"/>
                      <w:sz w:val="22"/>
                      <w:szCs w:val="24"/>
                    </w:rPr>
                  </w:pPr>
                  <w:proofErr w:type="spellStart"/>
                  <w:r w:rsidRPr="00492333">
                    <w:rPr>
                      <w:b/>
                      <w:color w:val="5F497A" w:themeColor="accent4" w:themeShade="BF"/>
                      <w:sz w:val="22"/>
                      <w:szCs w:val="24"/>
                    </w:rPr>
                    <w:t>аг</w:t>
                  </w:r>
                  <w:proofErr w:type="spellEnd"/>
                  <w:r w:rsidRPr="00492333">
                    <w:rPr>
                      <w:b/>
                      <w:color w:val="5F497A" w:themeColor="accent4" w:themeShade="BF"/>
                      <w:sz w:val="22"/>
                      <w:szCs w:val="24"/>
                    </w:rPr>
                    <w:t>.</w:t>
                  </w:r>
                  <w:r w:rsidR="00492333">
                    <w:rPr>
                      <w:b/>
                      <w:color w:val="5F497A" w:themeColor="accent4" w:themeShade="BF"/>
                      <w:sz w:val="22"/>
                      <w:szCs w:val="24"/>
                      <w:lang w:val="be-BY"/>
                    </w:rPr>
                    <w:t xml:space="preserve"> </w:t>
                  </w:r>
                  <w:r w:rsidRPr="00492333">
                    <w:rPr>
                      <w:b/>
                      <w:color w:val="5F497A" w:themeColor="accent4" w:themeShade="BF"/>
                      <w:sz w:val="22"/>
                      <w:szCs w:val="24"/>
                    </w:rPr>
                    <w:t>Пасека</w:t>
                  </w:r>
                  <w:r w:rsidR="00DC1282" w:rsidRPr="00492333">
                    <w:rPr>
                      <w:b/>
                      <w:color w:val="5F497A" w:themeColor="accent4" w:themeShade="BF"/>
                      <w:sz w:val="22"/>
                      <w:szCs w:val="24"/>
                    </w:rPr>
                    <w:t>,</w:t>
                  </w:r>
                </w:p>
                <w:p w:rsidR="007D2FDD" w:rsidRPr="00492333" w:rsidRDefault="00270DAF" w:rsidP="007D2FDD">
                  <w:pPr>
                    <w:shd w:val="clear" w:color="auto" w:fill="FFFFFF"/>
                    <w:jc w:val="center"/>
                    <w:rPr>
                      <w:b/>
                      <w:color w:val="5F497A" w:themeColor="accent4" w:themeShade="BF"/>
                      <w:sz w:val="22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2"/>
                      <w:szCs w:val="24"/>
                    </w:rPr>
                    <w:t>2024</w:t>
                  </w:r>
                </w:p>
                <w:p w:rsidR="00595E0E" w:rsidRPr="00595E0E" w:rsidRDefault="00595E0E" w:rsidP="00595E0E">
                  <w:pPr>
                    <w:ind w:left="-851" w:hanging="284"/>
                  </w:pPr>
                  <w:r>
                    <w:t xml:space="preserve">Лето </w:t>
                  </w:r>
                  <w:r w:rsidRPr="00595E0E">
                    <w:t>—</w:t>
                  </w:r>
                </w:p>
                <w:p w:rsidR="00595E0E" w:rsidRPr="00595E0E" w:rsidRDefault="00595E0E" w:rsidP="00595E0E">
                  <w:pPr>
                    <w:ind w:left="-851" w:hanging="284"/>
                  </w:pPr>
                  <w:r w:rsidRPr="00595E0E">
                    <w:t>Е. Эрато</w:t>
                  </w:r>
                </w:p>
                <w:p w:rsidR="00D63A63" w:rsidRPr="00AA7AB0" w:rsidRDefault="00D63A63" w:rsidP="003D5D32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</w:p>
                <w:p w:rsidR="00D63A63" w:rsidRDefault="00D63A63" w:rsidP="003D5D32">
                  <w:pPr>
                    <w:shd w:val="clear" w:color="auto" w:fill="FFFFFF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02" o:spid="_x0000_s1028" type="#_x0000_t202" style="position:absolute;margin-left:265.6pt;margin-top:9.7pt;width:243pt;height:54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">
            <v:textbox>
              <w:txbxContent>
                <w:p w:rsidR="00460E70" w:rsidRPr="005B51E5" w:rsidRDefault="00460E70" w:rsidP="007055F9">
                  <w:pPr>
                    <w:rPr>
                      <w:rFonts w:ascii="Monotype Corsiva" w:hAnsi="Monotype Corsiva"/>
                      <w:sz w:val="4"/>
                    </w:rPr>
                  </w:pPr>
                </w:p>
                <w:p w:rsidR="007E4414" w:rsidRPr="00F63B51" w:rsidRDefault="007E4414" w:rsidP="00E30E0D">
                  <w:pPr>
                    <w:pStyle w:val="a6"/>
                    <w:shd w:val="clear" w:color="auto" w:fill="F8F8F8"/>
                    <w:spacing w:before="0" w:beforeAutospacing="0" w:after="225" w:afterAutospacing="0"/>
                    <w:jc w:val="center"/>
                    <w:rPr>
                      <w:b/>
                      <w:color w:val="BC087C"/>
                      <w:sz w:val="28"/>
                      <w:szCs w:val="28"/>
                    </w:rPr>
                  </w:pPr>
                  <w:r w:rsidRPr="00F63B51">
                    <w:rPr>
                      <w:b/>
                      <w:color w:val="BC087C"/>
                      <w:sz w:val="28"/>
                      <w:szCs w:val="28"/>
                    </w:rPr>
                    <w:t>Уважаемые родители</w:t>
                  </w:r>
                  <w:r w:rsidR="00F63B51" w:rsidRPr="00F63B51">
                    <w:rPr>
                      <w:b/>
                      <w:color w:val="BC087C"/>
                      <w:sz w:val="28"/>
                      <w:szCs w:val="28"/>
                    </w:rPr>
                    <w:t xml:space="preserve"> и учащиеся</w:t>
                  </w:r>
                  <w:r w:rsidRPr="00F63B51">
                    <w:rPr>
                      <w:b/>
                      <w:color w:val="BC087C"/>
                      <w:sz w:val="28"/>
                      <w:szCs w:val="28"/>
                    </w:rPr>
                    <w:t>!</w:t>
                  </w:r>
                </w:p>
                <w:p w:rsidR="00E30E0D" w:rsidRPr="00492333" w:rsidRDefault="00553D24" w:rsidP="00F63B51">
                  <w:pPr>
                    <w:pStyle w:val="a6"/>
                    <w:shd w:val="clear" w:color="auto" w:fill="F8F8F8"/>
                    <w:spacing w:before="0" w:beforeAutospacing="0" w:after="225" w:afterAutospacing="0"/>
                    <w:ind w:firstLine="720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Наш лагерь </w:t>
                  </w:r>
                  <w:r w:rsidR="007E4414"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- 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это замечател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ь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ная возможность для </w:t>
                  </w:r>
                  <w:r w:rsidR="00F63B51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</w:t>
                  </w:r>
                  <w:r w:rsidR="006E3DAA"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детей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не только отдох</w:t>
                  </w:r>
                  <w:r w:rsidR="00945899"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нуть, но и…</w:t>
                  </w:r>
                </w:p>
                <w:p w:rsidR="00E30E0D" w:rsidRPr="00492333" w:rsidRDefault="00553D24" w:rsidP="00E30E0D">
                  <w:pPr>
                    <w:pStyle w:val="a6"/>
                    <w:shd w:val="clear" w:color="auto" w:fill="F8F8F8"/>
                    <w:spacing w:before="0" w:beforeAutospacing="0" w:after="225" w:afterAutospacing="0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- завести новых дру</w:t>
                  </w:r>
                  <w:r w:rsidR="00945899"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зей,</w:t>
                  </w:r>
                </w:p>
                <w:p w:rsidR="00553D24" w:rsidRPr="00492333" w:rsidRDefault="00945899" w:rsidP="00E30E0D">
                  <w:pPr>
                    <w:pStyle w:val="a6"/>
                    <w:shd w:val="clear" w:color="auto" w:fill="F8F8F8"/>
                    <w:spacing w:before="0" w:beforeAutospacing="0" w:after="225" w:afterAutospacing="0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-стать увереннее в себе,</w:t>
                  </w:r>
                </w:p>
                <w:p w:rsidR="00553D24" w:rsidRPr="00492333" w:rsidRDefault="00553D24" w:rsidP="00E30E0D">
                  <w:pPr>
                    <w:pStyle w:val="a6"/>
                    <w:shd w:val="clear" w:color="auto" w:fill="F8F8F8"/>
                    <w:spacing w:before="0" w:beforeAutospacing="0" w:after="225" w:afterAutospacing="0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-научиться разрешать проблемы и конфликты</w:t>
                  </w:r>
                  <w:r w:rsidR="00945899"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,</w:t>
                  </w:r>
                </w:p>
                <w:p w:rsidR="00553D24" w:rsidRPr="00492333" w:rsidRDefault="00553D24" w:rsidP="00E30E0D">
                  <w:pPr>
                    <w:pStyle w:val="a6"/>
                    <w:shd w:val="clear" w:color="auto" w:fill="F8F8F8"/>
                    <w:spacing w:before="0" w:beforeAutospacing="0" w:after="225" w:afterAutospacing="0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-узнать много нового о себе и о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к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ружающих людях</w:t>
                  </w:r>
                  <w:r w:rsidR="00945899"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,</w:t>
                  </w:r>
                </w:p>
                <w:p w:rsidR="007E4414" w:rsidRPr="00492333" w:rsidRDefault="007E4414" w:rsidP="00E30E0D">
                  <w:pPr>
                    <w:pStyle w:val="a6"/>
                    <w:shd w:val="clear" w:color="auto" w:fill="F8F8F8"/>
                    <w:spacing w:before="0" w:beforeAutospacing="0" w:after="225" w:afterAutospacing="0"/>
                    <w:rPr>
                      <w:b/>
                      <w:color w:val="5F497A" w:themeColor="accent4" w:themeShade="BF"/>
                      <w:sz w:val="28"/>
                      <w:szCs w:val="28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-принять участие в конкурсах, и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н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тересных </w:t>
                  </w:r>
                  <w:proofErr w:type="spellStart"/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квестах</w:t>
                  </w:r>
                  <w:proofErr w:type="spellEnd"/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 xml:space="preserve"> и познавател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ь</w:t>
                  </w: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ных экскурсиях!</w:t>
                  </w:r>
                </w:p>
                <w:p w:rsidR="003C68C9" w:rsidRDefault="003C68C9" w:rsidP="00923205">
                  <w:pPr>
                    <w:jc w:val="center"/>
                    <w:rPr>
                      <w:b/>
                      <w:color w:val="5F497A" w:themeColor="accent4" w:themeShade="BF"/>
                      <w:sz w:val="24"/>
                      <w:szCs w:val="28"/>
                    </w:rPr>
                  </w:pPr>
                </w:p>
                <w:p w:rsidR="00923205" w:rsidRPr="00F63B51" w:rsidRDefault="00446973" w:rsidP="00923205">
                  <w:pPr>
                    <w:jc w:val="center"/>
                    <w:rPr>
                      <w:b/>
                      <w:color w:val="BC087C"/>
                      <w:sz w:val="24"/>
                      <w:szCs w:val="28"/>
                    </w:rPr>
                  </w:pPr>
                  <w:r w:rsidRPr="00F63B51">
                    <w:rPr>
                      <w:b/>
                      <w:color w:val="BC087C"/>
                      <w:sz w:val="24"/>
                      <w:szCs w:val="28"/>
                    </w:rPr>
                    <w:t>НАШИ РЕКВИЗИТЫ:</w:t>
                  </w:r>
                </w:p>
                <w:p w:rsidR="00652733" w:rsidRPr="00492333" w:rsidRDefault="00652733" w:rsidP="00923205">
                  <w:pPr>
                    <w:jc w:val="center"/>
                    <w:rPr>
                      <w:b/>
                      <w:color w:val="5F497A" w:themeColor="accent4" w:themeShade="BF"/>
                      <w:sz w:val="24"/>
                      <w:szCs w:val="28"/>
                    </w:rPr>
                  </w:pPr>
                </w:p>
                <w:p w:rsidR="00652733" w:rsidRPr="00492333" w:rsidRDefault="00492333" w:rsidP="00652733">
                  <w:pPr>
                    <w:shd w:val="clear" w:color="auto" w:fill="FFFFFF"/>
                    <w:jc w:val="center"/>
                    <w:rPr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</w:pPr>
                  <w:proofErr w:type="spellStart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аг</w:t>
                  </w:r>
                  <w:proofErr w:type="gramStart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.П</w:t>
                  </w:r>
                  <w:proofErr w:type="gramEnd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асека</w:t>
                  </w:r>
                  <w:proofErr w:type="spellEnd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, ул.Украинского, д.2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  <w:t>А</w:t>
                  </w:r>
                </w:p>
                <w:p w:rsidR="00652733" w:rsidRPr="00492333" w:rsidRDefault="00652733" w:rsidP="00652733">
                  <w:pPr>
                    <w:jc w:val="center"/>
                    <w:rPr>
                      <w:sz w:val="28"/>
                      <w:szCs w:val="28"/>
                      <w:lang w:val="be-BY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8"/>
                      <w:szCs w:val="28"/>
                    </w:rPr>
                    <w:t>Контактный телефон:</w:t>
                  </w:r>
                  <w:r w:rsidRPr="005D6378">
                    <w:rPr>
                      <w:sz w:val="28"/>
                      <w:szCs w:val="28"/>
                    </w:rPr>
                    <w:t xml:space="preserve"> </w:t>
                  </w:r>
                  <w:r w:rsidR="00492333" w:rsidRPr="00492333">
                    <w:rPr>
                      <w:b/>
                      <w:color w:val="5F497A" w:themeColor="accent4" w:themeShade="BF"/>
                      <w:sz w:val="28"/>
                      <w:szCs w:val="28"/>
                      <w:lang w:val="be-BY"/>
                    </w:rPr>
                    <w:t>47-3-38</w:t>
                  </w:r>
                </w:p>
                <w:p w:rsidR="0015301B" w:rsidRDefault="0015301B" w:rsidP="003F718A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15301B" w:rsidRDefault="00652733" w:rsidP="0065273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09727" cy="1348740"/>
                        <wp:effectExtent l="209550" t="381000" r="228623" b="365760"/>
                        <wp:docPr id="7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687182">
                                  <a:off x="0" y="0"/>
                                  <a:ext cx="1809837" cy="1348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01B" w:rsidRDefault="0015301B" w:rsidP="003F718A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15301B" w:rsidRDefault="0015301B" w:rsidP="003F718A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15301B" w:rsidRDefault="0015301B" w:rsidP="003F718A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15301B" w:rsidRDefault="0015301B" w:rsidP="003F718A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7E4414" w:rsidRDefault="007E4414" w:rsidP="003F718A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503769" w:rsidRDefault="00503769" w:rsidP="003F718A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7E4414" w:rsidRPr="00AA7AB0" w:rsidRDefault="007E4414" w:rsidP="007E4414">
                  <w:pPr>
                    <w:shd w:val="clear" w:color="auto" w:fill="FFFFFF"/>
                    <w:jc w:val="center"/>
                    <w:rPr>
                      <w:rFonts w:ascii="a_RussDecor" w:hAnsi="a_RussDecor"/>
                      <w:sz w:val="48"/>
                      <w:szCs w:val="48"/>
                    </w:rPr>
                  </w:pPr>
                  <w:r w:rsidRPr="00AA7AB0">
                    <w:rPr>
                      <w:rFonts w:ascii="a_RussDecor" w:hAnsi="a_RussDecor"/>
                      <w:sz w:val="48"/>
                      <w:szCs w:val="48"/>
                    </w:rPr>
                    <w:t>«</w:t>
                  </w:r>
                  <w:r w:rsidR="00270DAF">
                    <w:rPr>
                      <w:rFonts w:ascii="a_RussDecor" w:hAnsi="a_RussDecor"/>
                      <w:sz w:val="48"/>
                      <w:szCs w:val="48"/>
                    </w:rPr>
                    <w:t>НАСЛЕДНИКИ</w:t>
                  </w:r>
                  <w:r w:rsidRPr="00AA7AB0">
                    <w:rPr>
                      <w:rFonts w:ascii="a_RussDecor" w:hAnsi="a_RussDecor"/>
                      <w:sz w:val="48"/>
                      <w:szCs w:val="48"/>
                    </w:rPr>
                    <w:t>»</w:t>
                  </w:r>
                </w:p>
                <w:p w:rsidR="007E4414" w:rsidRPr="007E4414" w:rsidRDefault="007E4414" w:rsidP="007E441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E4414">
                    <w:rPr>
                      <w:b/>
                      <w:sz w:val="24"/>
                      <w:szCs w:val="24"/>
                    </w:rPr>
                    <w:t>ПРОВЕДИ КАНИКУЛЫ С ПОЛЬЗОЙ!</w:t>
                  </w:r>
                </w:p>
                <w:p w:rsidR="007E4414" w:rsidRDefault="007E4414" w:rsidP="007E4414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C2440D" w:rsidRDefault="00C2440D"/>
    <w:p w:rsidR="00C2440D" w:rsidRDefault="00C2440D"/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7C529B" w:rsidRPr="00DE6DE2" w:rsidRDefault="007C529B" w:rsidP="007C529B">
      <w:pPr>
        <w:jc w:val="center"/>
        <w:rPr>
          <w:caps/>
          <w:sz w:val="18"/>
          <w:lang w:val="en-US"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7C529B" w:rsidRPr="00DE6DE2" w:rsidRDefault="007C529B" w:rsidP="007C529B">
      <w:pPr>
        <w:jc w:val="center"/>
        <w:rPr>
          <w:caps/>
          <w:sz w:val="18"/>
          <w:lang w:val="en-US"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2440D" w:rsidRPr="00DE6DE2" w:rsidRDefault="00C2440D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C607A8">
      <w:pPr>
        <w:rPr>
          <w:caps/>
        </w:rPr>
      </w:pPr>
    </w:p>
    <w:p w:rsidR="00C607A8" w:rsidRPr="00DE6DE2" w:rsidRDefault="00B36919">
      <w:pPr>
        <w:rPr>
          <w:caps/>
        </w:rPr>
      </w:pPr>
      <w:r>
        <w:rPr>
          <w:caps/>
          <w:noProof/>
        </w:rPr>
        <w:lastRenderedPageBreak/>
        <w:pict>
          <v:shape id="Text Box 27" o:spid="_x0000_s1029" type="#_x0000_t202" style="position:absolute;margin-left:-7.4pt;margin-top:10.25pt;width:243pt;height:561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">
            <v:textbox>
              <w:txbxContent>
                <w:p w:rsidR="0050297D" w:rsidRPr="00F63B51" w:rsidRDefault="00EA0E46" w:rsidP="0050297D">
                  <w:pPr>
                    <w:jc w:val="center"/>
                    <w:rPr>
                      <w:b/>
                      <w:color w:val="BC087C"/>
                      <w:sz w:val="24"/>
                      <w:szCs w:val="28"/>
                    </w:rPr>
                  </w:pPr>
                  <w:r w:rsidRPr="00F63B51">
                    <w:rPr>
                      <w:b/>
                      <w:color w:val="BC087C"/>
                      <w:sz w:val="24"/>
                      <w:szCs w:val="28"/>
                    </w:rPr>
                    <w:t>ЛЕТНИЕ</w:t>
                  </w:r>
                </w:p>
                <w:p w:rsidR="0031351E" w:rsidRPr="00492333" w:rsidRDefault="0050297D" w:rsidP="0050297D">
                  <w:pPr>
                    <w:jc w:val="center"/>
                    <w:rPr>
                      <w:b/>
                      <w:color w:val="5F497A" w:themeColor="accent4" w:themeShade="BF"/>
                      <w:sz w:val="24"/>
                      <w:szCs w:val="28"/>
                    </w:rPr>
                  </w:pPr>
                  <w:r w:rsidRPr="00F63B51">
                    <w:rPr>
                      <w:b/>
                      <w:color w:val="BC087C"/>
                      <w:sz w:val="24"/>
                      <w:szCs w:val="28"/>
                    </w:rPr>
                    <w:t>ШКОЛЬНЫЕ КАНИКУЛЫ</w:t>
                  </w:r>
                  <w:r w:rsidR="00492333" w:rsidRPr="00F63B51">
                    <w:rPr>
                      <w:b/>
                      <w:color w:val="BC087C"/>
                      <w:sz w:val="24"/>
                      <w:szCs w:val="28"/>
                      <w:lang w:val="be-BY"/>
                    </w:rPr>
                    <w:t xml:space="preserve"> 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8"/>
                    </w:rPr>
                    <w:t>-</w:t>
                  </w:r>
                </w:p>
                <w:p w:rsidR="0050297D" w:rsidRPr="00492333" w:rsidRDefault="0050297D" w:rsidP="00C32233">
                  <w:pPr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это </w:t>
                  </w:r>
                  <w:r w:rsidR="00EA0E46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3 ме</w:t>
                  </w:r>
                  <w:r w:rsid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сяца отдыха для детей, 1</w:t>
                  </w:r>
                  <w:r w:rsidR="00492333">
                    <w:rPr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  <w:t>5</w:t>
                  </w:r>
                  <w:r w:rsidR="00EA0E46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дней из них 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нужно провести интересно и увлек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а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тельно, не просиживая </w:t>
                  </w:r>
                  <w:r w:rsidR="006B76FD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время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перед тел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е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визором или компьютером.</w:t>
                  </w:r>
                </w:p>
                <w:p w:rsidR="00EA0E46" w:rsidRPr="00492333" w:rsidRDefault="00EA0E46" w:rsidP="00234590">
                  <w:pPr>
                    <w:pStyle w:val="a8"/>
                    <w:ind w:firstLine="720"/>
                    <w:jc w:val="both"/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</w:pPr>
                  <w:r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  <w:t xml:space="preserve">Оздоровительный лагерь </w:t>
                  </w:r>
                  <w:r w:rsidRPr="00492333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«Н</w:t>
                  </w:r>
                  <w:r w:rsidRPr="00492333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А</w:t>
                  </w:r>
                  <w:r w:rsidRPr="00492333"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СЛЕДНИКИ» </w:t>
                  </w:r>
                  <w:r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  <w:t>с дневным пребыванием  - отличная возможность отдохнуть с пользой.</w:t>
                  </w:r>
                </w:p>
                <w:p w:rsidR="00234590" w:rsidRPr="00492333" w:rsidRDefault="00DC1282" w:rsidP="00BD4DA4">
                  <w:pPr>
                    <w:pStyle w:val="a8"/>
                    <w:jc w:val="both"/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  <w:u w:val="single"/>
                      <w:lang w:val="be-BY"/>
                    </w:rPr>
                    <w:t>Профиль:</w:t>
                  </w:r>
                  <w:r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  <w:t xml:space="preserve"> гражданско-патриотическое  направление.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  <w:lang w:val="be-BY"/>
                    </w:rPr>
                    <w:br/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i/>
                      <w:iCs/>
                      <w:color w:val="5F497A" w:themeColor="accent4" w:themeShade="BF"/>
                      <w:sz w:val="24"/>
                      <w:szCs w:val="24"/>
                      <w:u w:val="single"/>
                    </w:rPr>
                    <w:t>Цель:</w:t>
                  </w:r>
                  <w:r w:rsidR="00BD4DA4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  с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оздание благоприятных условий для укрепления здоровья и полноценного активного отдыха.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br/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i/>
                      <w:iCs/>
                      <w:color w:val="5F497A" w:themeColor="accent4" w:themeShade="BF"/>
                      <w:sz w:val="24"/>
                      <w:szCs w:val="24"/>
                      <w:u w:val="single"/>
                    </w:rPr>
                    <w:t>Задачи:</w:t>
                  </w:r>
                </w:p>
                <w:p w:rsidR="00234590" w:rsidRPr="00492333" w:rsidRDefault="003C68C9" w:rsidP="00234590">
                  <w:pPr>
                    <w:pStyle w:val="a8"/>
                    <w:ind w:firstLine="720"/>
                    <w:jc w:val="both"/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- п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рививать навыки здорового о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б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раза жизни через вовлечение детей в физкультурно-спортивные мероприятия, проведение творческих конкурсов;</w:t>
                  </w:r>
                </w:p>
                <w:p w:rsidR="00234590" w:rsidRPr="00492333" w:rsidRDefault="003C68C9" w:rsidP="00234590">
                  <w:pPr>
                    <w:pStyle w:val="a8"/>
                    <w:ind w:firstLine="720"/>
                    <w:jc w:val="both"/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- ф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ормировать гра</w:t>
                  </w:r>
                  <w:r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жданско-патриотическую культуру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через пров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е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дение мероприятий и конкурсов;</w:t>
                  </w:r>
                </w:p>
                <w:p w:rsidR="00EF67E8" w:rsidRPr="00492333" w:rsidRDefault="003C68C9" w:rsidP="00234590">
                  <w:pPr>
                    <w:pStyle w:val="a8"/>
                    <w:ind w:firstLine="720"/>
                    <w:jc w:val="both"/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- с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оздавать эмоционально-доброжелательный микроклимат для комфортного общения детей друг с др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у</w:t>
                  </w:r>
                  <w:r w:rsidR="00234590" w:rsidRPr="00492333">
                    <w:rPr>
                      <w:rFonts w:ascii="Times New Roman" w:eastAsia="Calibri" w:hAnsi="Times New Roman" w:cs="Times New Roman"/>
                      <w:b/>
                      <w:color w:val="5F497A" w:themeColor="accent4" w:themeShade="BF"/>
                      <w:sz w:val="24"/>
                      <w:szCs w:val="24"/>
                    </w:rPr>
                    <w:t>гом.</w:t>
                  </w:r>
                </w:p>
                <w:p w:rsidR="00234590" w:rsidRPr="00492333" w:rsidRDefault="00234590" w:rsidP="00234590">
                  <w:pPr>
                    <w:jc w:val="both"/>
                    <w:rPr>
                      <w:rFonts w:eastAsiaTheme="minorHAnsi"/>
                      <w:b/>
                      <w:color w:val="5F497A" w:themeColor="accent4" w:themeShade="BF"/>
                      <w:sz w:val="24"/>
                      <w:szCs w:val="24"/>
                      <w:u w:val="single"/>
                    </w:rPr>
                  </w:pPr>
                  <w:r w:rsidRPr="00492333">
                    <w:rPr>
                      <w:b/>
                      <w:i/>
                      <w:color w:val="5F497A" w:themeColor="accent4" w:themeShade="BF"/>
                      <w:sz w:val="24"/>
                      <w:szCs w:val="24"/>
                      <w:u w:val="single"/>
                    </w:rPr>
                    <w:t>Дата проведения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:</w:t>
                  </w:r>
                  <w:r w:rsidR="003C68C9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</w:t>
                  </w:r>
                  <w:r w:rsidRPr="00492333">
                    <w:rPr>
                      <w:rFonts w:eastAsia="Calibri"/>
                      <w:b/>
                      <w:color w:val="5F497A" w:themeColor="accent4" w:themeShade="BF"/>
                      <w:sz w:val="24"/>
                      <w:szCs w:val="24"/>
                      <w:u w:val="single"/>
                      <w:lang w:val="be-BY"/>
                    </w:rPr>
                    <w:t xml:space="preserve">с 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  <w:u w:val="single"/>
                    </w:rPr>
                    <w:t xml:space="preserve"> 04.07.2024 г. по 20.07.2024 г.</w:t>
                  </w:r>
                </w:p>
                <w:p w:rsidR="00234590" w:rsidRPr="00492333" w:rsidRDefault="00234590" w:rsidP="00234590">
                  <w:pPr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i/>
                      <w:color w:val="5F497A" w:themeColor="accent4" w:themeShade="BF"/>
                      <w:sz w:val="24"/>
                      <w:szCs w:val="24"/>
                      <w:u w:val="single"/>
                    </w:rPr>
                    <w:t>Место проведения:</w:t>
                  </w:r>
                  <w:r w:rsidR="003C68C9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 г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осударственное у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ч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реждение образования</w:t>
                  </w:r>
                </w:p>
                <w:p w:rsidR="00234590" w:rsidRPr="00492333" w:rsidRDefault="00234590" w:rsidP="00234590">
                  <w:pPr>
                    <w:shd w:val="clear" w:color="auto" w:fill="FFFFFF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«</w:t>
                  </w:r>
                  <w:proofErr w:type="spellStart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Пасекская</w:t>
                  </w:r>
                  <w:proofErr w:type="spellEnd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средняя школа </w:t>
                  </w:r>
                  <w:proofErr w:type="spellStart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Стародоро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ж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ского</w:t>
                  </w:r>
                  <w:proofErr w:type="spellEnd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района»</w:t>
                  </w:r>
                </w:p>
                <w:p w:rsidR="00234590" w:rsidRPr="00492333" w:rsidRDefault="00234590" w:rsidP="00234590">
                  <w:pPr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i/>
                      <w:color w:val="5F497A" w:themeColor="accent4" w:themeShade="BF"/>
                      <w:sz w:val="24"/>
                      <w:szCs w:val="24"/>
                      <w:u w:val="single"/>
                    </w:rPr>
                    <w:t>Количество участников: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20 человек.</w:t>
                  </w:r>
                </w:p>
                <w:p w:rsidR="00234590" w:rsidRPr="00492333" w:rsidRDefault="00234590" w:rsidP="00234590">
                  <w:pPr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i/>
                      <w:color w:val="5F497A" w:themeColor="accent4" w:themeShade="BF"/>
                      <w:sz w:val="24"/>
                      <w:szCs w:val="24"/>
                      <w:u w:val="single"/>
                    </w:rPr>
                    <w:t>Количество отрядов: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1 отряд.</w:t>
                  </w:r>
                </w:p>
                <w:p w:rsidR="00234590" w:rsidRPr="00492333" w:rsidRDefault="00234590" w:rsidP="0050297D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BD4DA4" w:rsidRDefault="00BD4DA4" w:rsidP="0050297D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AC0DC2" w:rsidRDefault="00AC0DC2" w:rsidP="00F271D4">
                  <w:pPr>
                    <w:jc w:val="both"/>
                    <w:rPr>
                      <w:sz w:val="2"/>
                      <w:szCs w:val="2"/>
                    </w:rPr>
                  </w:pPr>
                </w:p>
                <w:p w:rsidR="00DD4A48" w:rsidRDefault="00DD4A48" w:rsidP="0030611E">
                  <w:pPr>
                    <w:rPr>
                      <w:sz w:val="2"/>
                      <w:szCs w:val="2"/>
                    </w:rPr>
                  </w:pPr>
                </w:p>
                <w:p w:rsidR="00DE4AB5" w:rsidRDefault="00DE4AB5" w:rsidP="00DD4A48">
                  <w:pPr>
                    <w:numPr>
                      <w:ilvl w:val="0"/>
                      <w:numId w:val="5"/>
                    </w:numPr>
                    <w:rPr>
                      <w:sz w:val="2"/>
                      <w:szCs w:val="2"/>
                    </w:rPr>
                  </w:pPr>
                </w:p>
                <w:p w:rsidR="00DE4AB5" w:rsidRPr="009F370F" w:rsidRDefault="00234A44" w:rsidP="00DE4AB5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1584960" cy="525780"/>
                        <wp:effectExtent l="19050" t="0" r="0" b="0"/>
                        <wp:docPr id="4" name="Рисунок 4" descr="стр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тр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4AB5" w:rsidRPr="00DE4AB5" w:rsidRDefault="00DE4AB5" w:rsidP="00DE4AB5">
                  <w:pPr>
                    <w:rPr>
                      <w:sz w:val="22"/>
                      <w:szCs w:val="22"/>
                    </w:rPr>
                  </w:pPr>
                </w:p>
                <w:p w:rsidR="007412A0" w:rsidRDefault="007412A0" w:rsidP="00F271D4">
                  <w:pPr>
                    <w:jc w:val="both"/>
                    <w:rPr>
                      <w:sz w:val="2"/>
                      <w:szCs w:val="2"/>
                    </w:rPr>
                  </w:pPr>
                </w:p>
                <w:p w:rsidR="007412A0" w:rsidRPr="007412A0" w:rsidRDefault="007412A0" w:rsidP="00F271D4">
                  <w:pPr>
                    <w:jc w:val="both"/>
                    <w:rPr>
                      <w:sz w:val="2"/>
                      <w:szCs w:val="2"/>
                    </w:rPr>
                  </w:pPr>
                </w:p>
                <w:p w:rsidR="00460E70" w:rsidRDefault="00460E70" w:rsidP="00AC0DC2">
                  <w:pPr>
                    <w:jc w:val="center"/>
                  </w:pPr>
                </w:p>
                <w:p w:rsidR="00AC0DC2" w:rsidRDefault="00AC0DC2" w:rsidP="00F271D4">
                  <w:pPr>
                    <w:jc w:val="both"/>
                  </w:pPr>
                </w:p>
                <w:p w:rsidR="00AC0DC2" w:rsidRDefault="00AC0DC2" w:rsidP="00F271D4">
                  <w:pPr>
                    <w:jc w:val="both"/>
                  </w:pPr>
                </w:p>
                <w:p w:rsidR="00AC0DC2" w:rsidRPr="00F271D4" w:rsidRDefault="00AC0DC2" w:rsidP="00F271D4">
                  <w:pPr>
                    <w:jc w:val="both"/>
                  </w:pPr>
                </w:p>
              </w:txbxContent>
            </v:textbox>
          </v:shape>
        </w:pict>
      </w:r>
      <w:r>
        <w:rPr>
          <w:caps/>
          <w:noProof/>
        </w:rPr>
        <w:pict>
          <v:shape id="Text Box 30" o:spid="_x0000_s1030" type="#_x0000_t202" style="position:absolute;margin-left:542pt;margin-top:10.25pt;width:237.6pt;height:561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">
            <v:textbox>
              <w:txbxContent>
                <w:p w:rsidR="00AC0DC2" w:rsidRDefault="00AC0DC2" w:rsidP="00AC0DC2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E00FF3" w:rsidRPr="00C32233" w:rsidRDefault="00234A44" w:rsidP="00C3223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819400" cy="6080760"/>
                        <wp:effectExtent l="19050" t="0" r="0" b="0"/>
                        <wp:docPr id="39" name="Рисунок 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6080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0DC2" w:rsidRPr="008C6303" w:rsidRDefault="00234A44" w:rsidP="0039521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501140" cy="723900"/>
                        <wp:effectExtent l="19050" t="0" r="3810" b="0"/>
                        <wp:docPr id="3" name="Рисунок 3" descr="стр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стр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14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aps/>
          <w:noProof/>
        </w:rPr>
        <w:pict>
          <v:shape id="Text Box 29" o:spid="_x0000_s1031" type="#_x0000_t202" style="position:absolute;margin-left:265.7pt;margin-top:10.25pt;width:245.1pt;height:561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">
            <v:textbox>
              <w:txbxContent>
                <w:p w:rsidR="00A856BE" w:rsidRDefault="00E00FF3" w:rsidP="000D1B9C">
                  <w:pPr>
                    <w:jc w:val="center"/>
                    <w:rPr>
                      <w:b/>
                      <w:i/>
                      <w:color w:val="BC087C"/>
                      <w:sz w:val="24"/>
                      <w:szCs w:val="24"/>
                      <w:u w:val="single"/>
                    </w:rPr>
                  </w:pPr>
                  <w:r w:rsidRPr="00F63B51">
                    <w:rPr>
                      <w:b/>
                      <w:i/>
                      <w:color w:val="BC087C"/>
                      <w:sz w:val="24"/>
                      <w:szCs w:val="24"/>
                      <w:u w:val="single"/>
                    </w:rPr>
                    <w:t>Отдых в оздоровительном лагере</w:t>
                  </w:r>
                  <w:r w:rsidR="00A856BE">
                    <w:rPr>
                      <w:b/>
                      <w:i/>
                      <w:color w:val="BC087C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E00FF3" w:rsidRPr="00F63B51" w:rsidRDefault="00E00FF3" w:rsidP="000D1B9C">
                  <w:pPr>
                    <w:jc w:val="center"/>
                    <w:rPr>
                      <w:b/>
                      <w:i/>
                      <w:color w:val="BC087C"/>
                      <w:sz w:val="24"/>
                      <w:szCs w:val="24"/>
                      <w:u w:val="single"/>
                    </w:rPr>
                  </w:pPr>
                  <w:r w:rsidRPr="00F63B51">
                    <w:rPr>
                      <w:b/>
                      <w:i/>
                      <w:color w:val="BC087C"/>
                      <w:sz w:val="24"/>
                      <w:szCs w:val="24"/>
                      <w:u w:val="single"/>
                    </w:rPr>
                    <w:t>«Н</w:t>
                  </w:r>
                  <w:r w:rsidRPr="00F63B51">
                    <w:rPr>
                      <w:b/>
                      <w:i/>
                      <w:color w:val="BC087C"/>
                      <w:sz w:val="24"/>
                      <w:szCs w:val="24"/>
                      <w:u w:val="single"/>
                    </w:rPr>
                    <w:t>а</w:t>
                  </w:r>
                  <w:r w:rsidRPr="00F63B51">
                    <w:rPr>
                      <w:b/>
                      <w:i/>
                      <w:color w:val="BC087C"/>
                      <w:sz w:val="24"/>
                      <w:szCs w:val="24"/>
                      <w:u w:val="single"/>
                    </w:rPr>
                    <w:t>следники» - это</w:t>
                  </w:r>
                </w:p>
                <w:p w:rsidR="00E00FF3" w:rsidRPr="00F63B51" w:rsidRDefault="003C68C9" w:rsidP="00F63B51">
                  <w:pPr>
                    <w:pStyle w:val="a7"/>
                    <w:numPr>
                      <w:ilvl w:val="0"/>
                      <w:numId w:val="12"/>
                    </w:numPr>
                    <w:ind w:hanging="72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F63B51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М</w:t>
                  </w:r>
                  <w:r w:rsidR="000D1B9C" w:rsidRPr="00F63B51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оре улыбок и позитива!</w:t>
                  </w:r>
                </w:p>
                <w:p w:rsidR="00E00FF3" w:rsidRPr="00492333" w:rsidRDefault="00E00FF3" w:rsidP="000D1B9C">
                  <w:pPr>
                    <w:numPr>
                      <w:ilvl w:val="0"/>
                      <w:numId w:val="12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Заряд положительных эмоций и новых ярких 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впечатлений!</w:t>
                  </w:r>
                </w:p>
                <w:p w:rsidR="00E00FF3" w:rsidRPr="00492333" w:rsidRDefault="000D1B9C" w:rsidP="000D1B9C">
                  <w:pPr>
                    <w:numPr>
                      <w:ilvl w:val="0"/>
                      <w:numId w:val="12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Смена обстановки!</w:t>
                  </w:r>
                </w:p>
                <w:p w:rsidR="00E00FF3" w:rsidRPr="00492333" w:rsidRDefault="00E00FF3" w:rsidP="000D1B9C">
                  <w:pPr>
                    <w:numPr>
                      <w:ilvl w:val="0"/>
                      <w:numId w:val="12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Возможность проявить себя как лич</w:t>
                  </w:r>
                  <w:r w:rsidR="003C68C9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ность!</w:t>
                  </w:r>
                </w:p>
                <w:p w:rsidR="00E00FF3" w:rsidRPr="00492333" w:rsidRDefault="003C68C9" w:rsidP="000D1B9C">
                  <w:pPr>
                    <w:numPr>
                      <w:ilvl w:val="0"/>
                      <w:numId w:val="12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Раскрытие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своих творческих </w:t>
                  </w:r>
                  <w:r w:rsidR="00E00FF3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сп</w:t>
                  </w:r>
                  <w:r w:rsidR="00E00FF3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о</w:t>
                  </w:r>
                  <w:r w:rsidR="00E00FF3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соб</w:t>
                  </w:r>
                  <w:r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ностей, развитие чувства</w:t>
                  </w:r>
                  <w:r w:rsidR="00E00FF3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отве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тстве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н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ности и самостоятельности!</w:t>
                  </w:r>
                </w:p>
                <w:p w:rsidR="000D1B9C" w:rsidRPr="00492333" w:rsidRDefault="00E00FF3" w:rsidP="000D1B9C">
                  <w:pPr>
                    <w:numPr>
                      <w:ilvl w:val="0"/>
                      <w:numId w:val="12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Здоровый образ жизни,  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сбаланс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и</w:t>
                  </w:r>
                  <w:r w:rsidR="000D1B9C"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рованное 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питание и свежий воздух!</w:t>
                  </w:r>
                </w:p>
                <w:p w:rsidR="000D1B9C" w:rsidRPr="00F63B51" w:rsidRDefault="000D1B9C" w:rsidP="000D1B9C">
                  <w:pPr>
                    <w:jc w:val="both"/>
                    <w:rPr>
                      <w:b/>
                      <w:color w:val="BC087C"/>
                      <w:sz w:val="26"/>
                      <w:szCs w:val="26"/>
                      <w:u w:val="single"/>
                    </w:rPr>
                  </w:pPr>
                </w:p>
                <w:p w:rsidR="000D1B9C" w:rsidRPr="00F63B51" w:rsidRDefault="000D1B9C" w:rsidP="003C68C9">
                  <w:pPr>
                    <w:spacing w:line="480" w:lineRule="auto"/>
                    <w:ind w:firstLine="720"/>
                    <w:jc w:val="center"/>
                    <w:rPr>
                      <w:b/>
                      <w:color w:val="BC087C"/>
                      <w:sz w:val="26"/>
                      <w:szCs w:val="26"/>
                      <w:u w:val="single"/>
                    </w:rPr>
                  </w:pPr>
                  <w:r w:rsidRPr="00F63B51">
                    <w:rPr>
                      <w:b/>
                      <w:color w:val="BC087C"/>
                      <w:sz w:val="26"/>
                      <w:szCs w:val="26"/>
                      <w:u w:val="single"/>
                    </w:rPr>
                    <w:t xml:space="preserve">Законы </w:t>
                  </w:r>
                  <w:r w:rsidR="003C68C9" w:rsidRPr="00F63B51">
                    <w:rPr>
                      <w:b/>
                      <w:color w:val="BC087C"/>
                      <w:sz w:val="26"/>
                      <w:szCs w:val="26"/>
                      <w:u w:val="single"/>
                    </w:rPr>
                    <w:t>«</w:t>
                  </w:r>
                  <w:r w:rsidRPr="00F63B51">
                    <w:rPr>
                      <w:b/>
                      <w:color w:val="BC087C"/>
                      <w:sz w:val="26"/>
                      <w:szCs w:val="26"/>
                      <w:u w:val="single"/>
                    </w:rPr>
                    <w:t>Наследников</w:t>
                  </w:r>
                  <w:r w:rsidR="003C68C9" w:rsidRPr="00F63B51">
                    <w:rPr>
                      <w:b/>
                      <w:color w:val="BC087C"/>
                      <w:sz w:val="26"/>
                      <w:szCs w:val="26"/>
                      <w:u w:val="single"/>
                    </w:rPr>
                    <w:t>»</w:t>
                  </w:r>
                  <w:r w:rsidRPr="00F63B51">
                    <w:rPr>
                      <w:b/>
                      <w:color w:val="BC087C"/>
                      <w:sz w:val="26"/>
                      <w:szCs w:val="26"/>
                      <w:u w:val="single"/>
                    </w:rPr>
                    <w:t>:</w:t>
                  </w:r>
                </w:p>
                <w:p w:rsidR="000D1B9C" w:rsidRPr="00492333" w:rsidRDefault="000D1B9C" w:rsidP="003C68C9">
                  <w:pPr>
                    <w:numPr>
                      <w:ilvl w:val="0"/>
                      <w:numId w:val="13"/>
                    </w:numPr>
                    <w:spacing w:line="480" w:lineRule="auto"/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«Наследник стремится стать до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тойным своего Отечества».</w:t>
                  </w:r>
                </w:p>
                <w:p w:rsidR="000D1B9C" w:rsidRPr="00492333" w:rsidRDefault="000D1B9C" w:rsidP="000D1B9C">
                  <w:pPr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«Наследник бережно хранит пр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и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роду, культуру и традиции родного края»</w:t>
                  </w:r>
                </w:p>
                <w:p w:rsidR="000D1B9C" w:rsidRPr="00492333" w:rsidRDefault="000D1B9C" w:rsidP="000D1B9C">
                  <w:pPr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«Наследник – верный друг, пом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о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гает </w:t>
                  </w:r>
                  <w:proofErr w:type="gramStart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младшим</w:t>
                  </w:r>
                  <w:proofErr w:type="gramEnd"/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и страшим, никого не бр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о</w:t>
                  </w:r>
                  <w:r w:rsidR="003C68C9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сает</w:t>
                  </w: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 xml:space="preserve"> в беде».</w:t>
                  </w:r>
                </w:p>
                <w:p w:rsidR="00E00FF3" w:rsidRPr="00492333" w:rsidRDefault="000D1B9C" w:rsidP="000D1B9C">
                  <w:pPr>
                    <w:numPr>
                      <w:ilvl w:val="0"/>
                      <w:numId w:val="13"/>
                    </w:numPr>
                    <w:ind w:left="0" w:firstLine="0"/>
                    <w:jc w:val="both"/>
                    <w:rPr>
                      <w:b/>
                      <w:color w:val="5F497A" w:themeColor="accent4" w:themeShade="BF"/>
                      <w:sz w:val="24"/>
                      <w:szCs w:val="24"/>
                    </w:rPr>
                  </w:pPr>
                  <w:r w:rsidRPr="00492333">
                    <w:rPr>
                      <w:b/>
                      <w:color w:val="5F497A" w:themeColor="accent4" w:themeShade="BF"/>
                      <w:sz w:val="24"/>
                      <w:szCs w:val="24"/>
                    </w:rPr>
                    <w:t>«Наследник хочет больше знать и уметь, стать сильным, добрым».</w:t>
                  </w:r>
                </w:p>
                <w:p w:rsidR="00E00FF3" w:rsidRPr="00492333" w:rsidRDefault="00E00FF3" w:rsidP="000D1B9C">
                  <w:pPr>
                    <w:rPr>
                      <w:b/>
                      <w:color w:val="5F497A" w:themeColor="accent4" w:themeShade="BF"/>
                      <w:sz w:val="22"/>
                      <w:szCs w:val="22"/>
                    </w:rPr>
                  </w:pPr>
                </w:p>
                <w:p w:rsidR="007412A0" w:rsidRPr="00DE4AB5" w:rsidRDefault="00652733" w:rsidP="00AC0DC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564861" cy="1161025"/>
                        <wp:effectExtent l="133350" t="228600" r="149639" b="210575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71922">
                                  <a:off x="0" y="0"/>
                                  <a:ext cx="1563338" cy="1159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12A0" w:rsidRDefault="007412A0" w:rsidP="00AC0DC2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E00FF3" w:rsidRDefault="00E00FF3" w:rsidP="00E00FF3">
                  <w:pPr>
                    <w:rPr>
                      <w:sz w:val="22"/>
                      <w:szCs w:val="22"/>
                    </w:rPr>
                  </w:pPr>
                </w:p>
                <w:p w:rsidR="00E00FF3" w:rsidRDefault="00E00FF3" w:rsidP="00E00FF3">
                  <w:pPr>
                    <w:rPr>
                      <w:sz w:val="22"/>
                      <w:szCs w:val="22"/>
                    </w:rPr>
                  </w:pPr>
                </w:p>
                <w:p w:rsidR="00DE4AB5" w:rsidRPr="00DE4AB5" w:rsidRDefault="00234A44" w:rsidP="00DE4AB5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638300" cy="541020"/>
                        <wp:effectExtent l="19050" t="0" r="0" b="0"/>
                        <wp:docPr id="5" name="Рисунок 5" descr="стр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стр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440D" w:rsidRDefault="00C2440D"/>
    <w:sectPr w:rsidR="00C2440D" w:rsidSect="007F4116">
      <w:pgSz w:w="16840" w:h="11907" w:orient="landscape" w:code="9"/>
      <w:pgMar w:top="170" w:right="851" w:bottom="170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_RussDecor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Adine Kirnberg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8pt;height:9.6pt" o:bullet="t">
        <v:imagedata r:id="rId1" o:title=""/>
      </v:shape>
    </w:pict>
  </w:numPicBullet>
  <w:abstractNum w:abstractNumId="0">
    <w:nsid w:val="09F404B1"/>
    <w:multiLevelType w:val="hybridMultilevel"/>
    <w:tmpl w:val="6944E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56452"/>
    <w:multiLevelType w:val="hybridMultilevel"/>
    <w:tmpl w:val="B99062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76ADA"/>
    <w:multiLevelType w:val="hybridMultilevel"/>
    <w:tmpl w:val="89142C8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259C18FA"/>
    <w:multiLevelType w:val="hybridMultilevel"/>
    <w:tmpl w:val="37D41A6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4BB770B8"/>
    <w:multiLevelType w:val="hybridMultilevel"/>
    <w:tmpl w:val="210E8E7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50A5067E"/>
    <w:multiLevelType w:val="hybridMultilevel"/>
    <w:tmpl w:val="6088DF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F5D10"/>
    <w:multiLevelType w:val="hybridMultilevel"/>
    <w:tmpl w:val="2D764F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558353A8"/>
    <w:multiLevelType w:val="singleLevel"/>
    <w:tmpl w:val="AE22DDAE"/>
    <w:lvl w:ilvl="0">
      <w:start w:val="1"/>
      <w:numFmt w:val="upperRoman"/>
      <w:pStyle w:val="4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56E60090"/>
    <w:multiLevelType w:val="hybridMultilevel"/>
    <w:tmpl w:val="05562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CB3379"/>
    <w:multiLevelType w:val="hybridMultilevel"/>
    <w:tmpl w:val="27CCFF3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6C013383"/>
    <w:multiLevelType w:val="hybridMultilevel"/>
    <w:tmpl w:val="4E209D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BC7490"/>
    <w:multiLevelType w:val="hybridMultilevel"/>
    <w:tmpl w:val="32FC4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D70AD7"/>
    <w:multiLevelType w:val="hybridMultilevel"/>
    <w:tmpl w:val="2F2E7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10"/>
  </w:num>
  <w:num w:numId="9">
    <w:abstractNumId w:val="6"/>
  </w:num>
  <w:num w:numId="10">
    <w:abstractNumId w:val="2"/>
  </w:num>
  <w:num w:numId="11">
    <w:abstractNumId w:val="12"/>
  </w:num>
  <w:num w:numId="12">
    <w:abstractNumId w:val="0"/>
  </w:num>
  <w:num w:numId="13">
    <w:abstractNumId w:val="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attachedTemplate r:id="rId1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52373"/>
    <w:rsid w:val="00001055"/>
    <w:rsid w:val="00002344"/>
    <w:rsid w:val="00003C3A"/>
    <w:rsid w:val="000327E9"/>
    <w:rsid w:val="000429E5"/>
    <w:rsid w:val="00046279"/>
    <w:rsid w:val="0004736C"/>
    <w:rsid w:val="00050454"/>
    <w:rsid w:val="000519DA"/>
    <w:rsid w:val="00061AEC"/>
    <w:rsid w:val="00080EDF"/>
    <w:rsid w:val="00083DCB"/>
    <w:rsid w:val="00084293"/>
    <w:rsid w:val="00084E55"/>
    <w:rsid w:val="00086355"/>
    <w:rsid w:val="00090F0C"/>
    <w:rsid w:val="00094633"/>
    <w:rsid w:val="000D1B9C"/>
    <w:rsid w:val="000D4AC7"/>
    <w:rsid w:val="000E4D6D"/>
    <w:rsid w:val="0010789A"/>
    <w:rsid w:val="001149C1"/>
    <w:rsid w:val="001170E0"/>
    <w:rsid w:val="001345C6"/>
    <w:rsid w:val="00135CE4"/>
    <w:rsid w:val="001362DA"/>
    <w:rsid w:val="001505F1"/>
    <w:rsid w:val="0015301B"/>
    <w:rsid w:val="00154B76"/>
    <w:rsid w:val="0017054D"/>
    <w:rsid w:val="00182AF8"/>
    <w:rsid w:val="00185E16"/>
    <w:rsid w:val="00195D39"/>
    <w:rsid w:val="001A6D5B"/>
    <w:rsid w:val="001B125A"/>
    <w:rsid w:val="001B61F9"/>
    <w:rsid w:val="001B78B5"/>
    <w:rsid w:val="001C3255"/>
    <w:rsid w:val="001D015E"/>
    <w:rsid w:val="001F0A26"/>
    <w:rsid w:val="001F51E8"/>
    <w:rsid w:val="001F6A97"/>
    <w:rsid w:val="0020100D"/>
    <w:rsid w:val="002211B0"/>
    <w:rsid w:val="002219E3"/>
    <w:rsid w:val="00224566"/>
    <w:rsid w:val="00225A5D"/>
    <w:rsid w:val="00234590"/>
    <w:rsid w:val="00234A44"/>
    <w:rsid w:val="00252189"/>
    <w:rsid w:val="00266048"/>
    <w:rsid w:val="00270DAF"/>
    <w:rsid w:val="002854EB"/>
    <w:rsid w:val="002943A8"/>
    <w:rsid w:val="00296037"/>
    <w:rsid w:val="00296EC4"/>
    <w:rsid w:val="00297CA6"/>
    <w:rsid w:val="002C7051"/>
    <w:rsid w:val="002C70E5"/>
    <w:rsid w:val="002D7514"/>
    <w:rsid w:val="002E2B8E"/>
    <w:rsid w:val="0030611E"/>
    <w:rsid w:val="0031179F"/>
    <w:rsid w:val="0031351E"/>
    <w:rsid w:val="00317AB2"/>
    <w:rsid w:val="003205BF"/>
    <w:rsid w:val="003208DF"/>
    <w:rsid w:val="00335BAA"/>
    <w:rsid w:val="00346BAC"/>
    <w:rsid w:val="0036114D"/>
    <w:rsid w:val="00367252"/>
    <w:rsid w:val="0037537A"/>
    <w:rsid w:val="0039521B"/>
    <w:rsid w:val="003B2517"/>
    <w:rsid w:val="003B4BCA"/>
    <w:rsid w:val="003C68C9"/>
    <w:rsid w:val="003D5D32"/>
    <w:rsid w:val="003D7773"/>
    <w:rsid w:val="003F718A"/>
    <w:rsid w:val="00427C9A"/>
    <w:rsid w:val="0043446F"/>
    <w:rsid w:val="00446973"/>
    <w:rsid w:val="00460E70"/>
    <w:rsid w:val="00470B10"/>
    <w:rsid w:val="0048598B"/>
    <w:rsid w:val="00492333"/>
    <w:rsid w:val="004950FA"/>
    <w:rsid w:val="004A3326"/>
    <w:rsid w:val="004A5BF7"/>
    <w:rsid w:val="004B4D5B"/>
    <w:rsid w:val="004E5E62"/>
    <w:rsid w:val="004E710F"/>
    <w:rsid w:val="0050297D"/>
    <w:rsid w:val="00503769"/>
    <w:rsid w:val="0050550A"/>
    <w:rsid w:val="00514E55"/>
    <w:rsid w:val="005152F0"/>
    <w:rsid w:val="005207D5"/>
    <w:rsid w:val="005246B0"/>
    <w:rsid w:val="00553D24"/>
    <w:rsid w:val="00561D21"/>
    <w:rsid w:val="00572780"/>
    <w:rsid w:val="0057537C"/>
    <w:rsid w:val="00595E0E"/>
    <w:rsid w:val="005A68C9"/>
    <w:rsid w:val="005B0377"/>
    <w:rsid w:val="005B4988"/>
    <w:rsid w:val="005B51E5"/>
    <w:rsid w:val="005B7C82"/>
    <w:rsid w:val="005D0424"/>
    <w:rsid w:val="005D6378"/>
    <w:rsid w:val="005D6D55"/>
    <w:rsid w:val="005F29B1"/>
    <w:rsid w:val="005F31FA"/>
    <w:rsid w:val="005F426A"/>
    <w:rsid w:val="00603237"/>
    <w:rsid w:val="006335A5"/>
    <w:rsid w:val="00640A32"/>
    <w:rsid w:val="00652733"/>
    <w:rsid w:val="0065733B"/>
    <w:rsid w:val="006952E4"/>
    <w:rsid w:val="006A73E7"/>
    <w:rsid w:val="006B5E5C"/>
    <w:rsid w:val="006B76FD"/>
    <w:rsid w:val="006B7E7B"/>
    <w:rsid w:val="006C161A"/>
    <w:rsid w:val="006E01CD"/>
    <w:rsid w:val="006E026D"/>
    <w:rsid w:val="006E3DAA"/>
    <w:rsid w:val="006F6ACC"/>
    <w:rsid w:val="007055F9"/>
    <w:rsid w:val="00716233"/>
    <w:rsid w:val="00726FEA"/>
    <w:rsid w:val="007400D6"/>
    <w:rsid w:val="007412A0"/>
    <w:rsid w:val="007835B4"/>
    <w:rsid w:val="00783889"/>
    <w:rsid w:val="007960F0"/>
    <w:rsid w:val="00796678"/>
    <w:rsid w:val="007B7FD5"/>
    <w:rsid w:val="007C529B"/>
    <w:rsid w:val="007D2FDD"/>
    <w:rsid w:val="007E4414"/>
    <w:rsid w:val="007F4116"/>
    <w:rsid w:val="00802759"/>
    <w:rsid w:val="00812284"/>
    <w:rsid w:val="00830391"/>
    <w:rsid w:val="00841DBB"/>
    <w:rsid w:val="0085217A"/>
    <w:rsid w:val="00862034"/>
    <w:rsid w:val="0086461B"/>
    <w:rsid w:val="008878C4"/>
    <w:rsid w:val="00892084"/>
    <w:rsid w:val="00892F86"/>
    <w:rsid w:val="0089611E"/>
    <w:rsid w:val="008A36FF"/>
    <w:rsid w:val="008B3D6A"/>
    <w:rsid w:val="008C6303"/>
    <w:rsid w:val="008D35EF"/>
    <w:rsid w:val="008E25F0"/>
    <w:rsid w:val="008F27F1"/>
    <w:rsid w:val="008F60B8"/>
    <w:rsid w:val="00905559"/>
    <w:rsid w:val="00920F70"/>
    <w:rsid w:val="00923205"/>
    <w:rsid w:val="009259A9"/>
    <w:rsid w:val="009304FA"/>
    <w:rsid w:val="00943D93"/>
    <w:rsid w:val="00945899"/>
    <w:rsid w:val="0095238F"/>
    <w:rsid w:val="0095530C"/>
    <w:rsid w:val="0097270A"/>
    <w:rsid w:val="00983510"/>
    <w:rsid w:val="0098411B"/>
    <w:rsid w:val="009A149F"/>
    <w:rsid w:val="009B7DE5"/>
    <w:rsid w:val="009C01EE"/>
    <w:rsid w:val="009D14C4"/>
    <w:rsid w:val="009D48F3"/>
    <w:rsid w:val="009D49EA"/>
    <w:rsid w:val="009E2758"/>
    <w:rsid w:val="009E2AC3"/>
    <w:rsid w:val="009E7E4B"/>
    <w:rsid w:val="009F370F"/>
    <w:rsid w:val="009F7CA7"/>
    <w:rsid w:val="00A00AD9"/>
    <w:rsid w:val="00A06C02"/>
    <w:rsid w:val="00A20EF1"/>
    <w:rsid w:val="00A26CDB"/>
    <w:rsid w:val="00A43D0E"/>
    <w:rsid w:val="00A551B8"/>
    <w:rsid w:val="00A604C4"/>
    <w:rsid w:val="00A7204F"/>
    <w:rsid w:val="00A856BE"/>
    <w:rsid w:val="00A96D68"/>
    <w:rsid w:val="00AA7AB0"/>
    <w:rsid w:val="00AB5CF5"/>
    <w:rsid w:val="00AC0DC2"/>
    <w:rsid w:val="00AC11F8"/>
    <w:rsid w:val="00AD7B79"/>
    <w:rsid w:val="00AF5D1F"/>
    <w:rsid w:val="00B04BB5"/>
    <w:rsid w:val="00B05FE8"/>
    <w:rsid w:val="00B11873"/>
    <w:rsid w:val="00B36919"/>
    <w:rsid w:val="00B510C7"/>
    <w:rsid w:val="00B52373"/>
    <w:rsid w:val="00B55E04"/>
    <w:rsid w:val="00B90B17"/>
    <w:rsid w:val="00BB5189"/>
    <w:rsid w:val="00BC7195"/>
    <w:rsid w:val="00BC7CC2"/>
    <w:rsid w:val="00BD4DA4"/>
    <w:rsid w:val="00BE3796"/>
    <w:rsid w:val="00BF27E6"/>
    <w:rsid w:val="00BF4826"/>
    <w:rsid w:val="00C01914"/>
    <w:rsid w:val="00C046F3"/>
    <w:rsid w:val="00C2256C"/>
    <w:rsid w:val="00C234CA"/>
    <w:rsid w:val="00C23E6A"/>
    <w:rsid w:val="00C2440D"/>
    <w:rsid w:val="00C25B2B"/>
    <w:rsid w:val="00C32233"/>
    <w:rsid w:val="00C35619"/>
    <w:rsid w:val="00C3610B"/>
    <w:rsid w:val="00C57690"/>
    <w:rsid w:val="00C607A8"/>
    <w:rsid w:val="00CA6220"/>
    <w:rsid w:val="00CC4590"/>
    <w:rsid w:val="00CD3677"/>
    <w:rsid w:val="00CD6112"/>
    <w:rsid w:val="00CE193B"/>
    <w:rsid w:val="00D41AB3"/>
    <w:rsid w:val="00D42C22"/>
    <w:rsid w:val="00D5184D"/>
    <w:rsid w:val="00D51E6A"/>
    <w:rsid w:val="00D63A63"/>
    <w:rsid w:val="00D66304"/>
    <w:rsid w:val="00D705FD"/>
    <w:rsid w:val="00D73D44"/>
    <w:rsid w:val="00D73F07"/>
    <w:rsid w:val="00D82C5C"/>
    <w:rsid w:val="00D84393"/>
    <w:rsid w:val="00D93E53"/>
    <w:rsid w:val="00DA05A1"/>
    <w:rsid w:val="00DA28CC"/>
    <w:rsid w:val="00DB1396"/>
    <w:rsid w:val="00DB1648"/>
    <w:rsid w:val="00DB5466"/>
    <w:rsid w:val="00DC1282"/>
    <w:rsid w:val="00DC75A5"/>
    <w:rsid w:val="00DC7C3C"/>
    <w:rsid w:val="00DD4A48"/>
    <w:rsid w:val="00DE2DA1"/>
    <w:rsid w:val="00DE4AB5"/>
    <w:rsid w:val="00DE6DE2"/>
    <w:rsid w:val="00E00FF3"/>
    <w:rsid w:val="00E032F8"/>
    <w:rsid w:val="00E06CCF"/>
    <w:rsid w:val="00E125CE"/>
    <w:rsid w:val="00E22445"/>
    <w:rsid w:val="00E244ED"/>
    <w:rsid w:val="00E30E0D"/>
    <w:rsid w:val="00E35A27"/>
    <w:rsid w:val="00E60064"/>
    <w:rsid w:val="00E62F45"/>
    <w:rsid w:val="00E63544"/>
    <w:rsid w:val="00E653E9"/>
    <w:rsid w:val="00E7106F"/>
    <w:rsid w:val="00E858E0"/>
    <w:rsid w:val="00E95CF2"/>
    <w:rsid w:val="00EA0E46"/>
    <w:rsid w:val="00EC261E"/>
    <w:rsid w:val="00EC410A"/>
    <w:rsid w:val="00ED2FE7"/>
    <w:rsid w:val="00EE0645"/>
    <w:rsid w:val="00EE1081"/>
    <w:rsid w:val="00EE1EA1"/>
    <w:rsid w:val="00EE2A02"/>
    <w:rsid w:val="00EE653A"/>
    <w:rsid w:val="00EF67E8"/>
    <w:rsid w:val="00EF71A1"/>
    <w:rsid w:val="00F1072E"/>
    <w:rsid w:val="00F15132"/>
    <w:rsid w:val="00F15FFE"/>
    <w:rsid w:val="00F22875"/>
    <w:rsid w:val="00F271D4"/>
    <w:rsid w:val="00F5016A"/>
    <w:rsid w:val="00F56529"/>
    <w:rsid w:val="00F5661F"/>
    <w:rsid w:val="00F61C46"/>
    <w:rsid w:val="00F63B51"/>
    <w:rsid w:val="00F72FDD"/>
    <w:rsid w:val="00F73FB0"/>
    <w:rsid w:val="00F82CE9"/>
    <w:rsid w:val="00F82FB2"/>
    <w:rsid w:val="00F92603"/>
    <w:rsid w:val="00FA2545"/>
    <w:rsid w:val="00FD5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avy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988"/>
  </w:style>
  <w:style w:type="paragraph" w:styleId="1">
    <w:name w:val="heading 1"/>
    <w:basedOn w:val="a"/>
    <w:next w:val="a"/>
    <w:qFormat/>
    <w:rsid w:val="005B4988"/>
    <w:pPr>
      <w:keepNext/>
      <w:jc w:val="center"/>
      <w:outlineLvl w:val="0"/>
    </w:pPr>
    <w:rPr>
      <w:rFonts w:ascii="Garamond" w:hAnsi="Garamond"/>
      <w:b/>
      <w:sz w:val="22"/>
    </w:rPr>
  </w:style>
  <w:style w:type="paragraph" w:styleId="2">
    <w:name w:val="heading 2"/>
    <w:basedOn w:val="a"/>
    <w:next w:val="a"/>
    <w:qFormat/>
    <w:rsid w:val="005B4988"/>
    <w:pPr>
      <w:keepNext/>
      <w:jc w:val="center"/>
      <w:outlineLvl w:val="1"/>
    </w:pPr>
    <w:rPr>
      <w:rFonts w:ascii="Courier New" w:hAnsi="Courier New"/>
      <w:sz w:val="24"/>
    </w:rPr>
  </w:style>
  <w:style w:type="paragraph" w:styleId="3">
    <w:name w:val="heading 3"/>
    <w:basedOn w:val="a"/>
    <w:next w:val="a"/>
    <w:qFormat/>
    <w:rsid w:val="005B4988"/>
    <w:pPr>
      <w:keepNext/>
      <w:tabs>
        <w:tab w:val="num" w:pos="284"/>
      </w:tabs>
      <w:ind w:left="720" w:hanging="720"/>
      <w:jc w:val="center"/>
      <w:outlineLvl w:val="2"/>
    </w:pPr>
    <w:rPr>
      <w:rFonts w:ascii="Courier New" w:hAnsi="Courier New"/>
      <w:u w:val="single"/>
    </w:rPr>
  </w:style>
  <w:style w:type="paragraph" w:styleId="4">
    <w:name w:val="heading 4"/>
    <w:basedOn w:val="a"/>
    <w:next w:val="a"/>
    <w:qFormat/>
    <w:rsid w:val="005B4988"/>
    <w:pPr>
      <w:keepNext/>
      <w:numPr>
        <w:numId w:val="1"/>
      </w:numPr>
      <w:tabs>
        <w:tab w:val="clear" w:pos="720"/>
        <w:tab w:val="num" w:pos="426"/>
      </w:tabs>
      <w:ind w:left="567" w:hanging="567"/>
      <w:jc w:val="center"/>
      <w:outlineLvl w:val="3"/>
    </w:pPr>
    <w:rPr>
      <w:rFonts w:ascii="Courier New" w:hAnsi="Courier New"/>
      <w:u w:val="single"/>
    </w:rPr>
  </w:style>
  <w:style w:type="paragraph" w:styleId="5">
    <w:name w:val="heading 5"/>
    <w:basedOn w:val="a"/>
    <w:next w:val="a"/>
    <w:qFormat/>
    <w:rsid w:val="005B4988"/>
    <w:pPr>
      <w:keepNext/>
      <w:outlineLvl w:val="4"/>
    </w:pPr>
    <w:rPr>
      <w:rFonts w:ascii="Courier New" w:hAnsi="Courier New"/>
      <w:sz w:val="26"/>
    </w:rPr>
  </w:style>
  <w:style w:type="paragraph" w:styleId="6">
    <w:name w:val="heading 6"/>
    <w:basedOn w:val="a"/>
    <w:next w:val="a"/>
    <w:qFormat/>
    <w:rsid w:val="005B4988"/>
    <w:pPr>
      <w:keepNext/>
      <w:jc w:val="center"/>
      <w:outlineLvl w:val="5"/>
    </w:pPr>
    <w:rPr>
      <w:rFonts w:ascii="Courier New" w:hAnsi="Courier New"/>
      <w:b/>
      <w:sz w:val="24"/>
    </w:rPr>
  </w:style>
  <w:style w:type="paragraph" w:styleId="7">
    <w:name w:val="heading 7"/>
    <w:basedOn w:val="a"/>
    <w:next w:val="a"/>
    <w:qFormat/>
    <w:rsid w:val="005B4988"/>
    <w:pPr>
      <w:keepNext/>
      <w:outlineLvl w:val="6"/>
    </w:pPr>
    <w:rPr>
      <w:rFonts w:ascii="Courier New" w:hAnsi="Courier New"/>
      <w:sz w:val="28"/>
    </w:rPr>
  </w:style>
  <w:style w:type="paragraph" w:styleId="8">
    <w:name w:val="heading 8"/>
    <w:basedOn w:val="a"/>
    <w:next w:val="a"/>
    <w:qFormat/>
    <w:rsid w:val="005B4988"/>
    <w:pPr>
      <w:keepNext/>
      <w:outlineLvl w:val="7"/>
    </w:pPr>
    <w:rPr>
      <w:rFonts w:ascii="Courier New" w:hAnsi="Courier New"/>
      <w:sz w:val="24"/>
    </w:rPr>
  </w:style>
  <w:style w:type="paragraph" w:styleId="9">
    <w:name w:val="heading 9"/>
    <w:basedOn w:val="a"/>
    <w:next w:val="a"/>
    <w:qFormat/>
    <w:rsid w:val="005B4988"/>
    <w:pPr>
      <w:keepNext/>
      <w:jc w:val="center"/>
      <w:outlineLvl w:val="8"/>
    </w:pPr>
    <w:rPr>
      <w:rFonts w:ascii="Courier New" w:hAnsi="Courier New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B4988"/>
    <w:rPr>
      <w:rFonts w:ascii="Courier New" w:hAnsi="Courier New"/>
      <w:sz w:val="18"/>
    </w:rPr>
  </w:style>
  <w:style w:type="paragraph" w:styleId="a4">
    <w:name w:val="Body Text Indent"/>
    <w:basedOn w:val="a"/>
    <w:rsid w:val="005B4988"/>
    <w:pPr>
      <w:ind w:firstLine="142"/>
    </w:pPr>
    <w:rPr>
      <w:rFonts w:ascii="Courier New" w:hAnsi="Courier New"/>
      <w:sz w:val="16"/>
    </w:rPr>
  </w:style>
  <w:style w:type="paragraph" w:styleId="20">
    <w:name w:val="Body Text 2"/>
    <w:basedOn w:val="a"/>
    <w:rsid w:val="005B4988"/>
    <w:pPr>
      <w:jc w:val="both"/>
    </w:pPr>
    <w:rPr>
      <w:rFonts w:ascii="Courier New" w:hAnsi="Courier New"/>
      <w:sz w:val="18"/>
    </w:rPr>
  </w:style>
  <w:style w:type="paragraph" w:styleId="21">
    <w:name w:val="Body Text Indent 2"/>
    <w:basedOn w:val="a"/>
    <w:rsid w:val="005B4988"/>
    <w:pPr>
      <w:ind w:firstLine="142"/>
    </w:pPr>
    <w:rPr>
      <w:rFonts w:ascii="Courier New" w:hAnsi="Courier New"/>
      <w:sz w:val="18"/>
    </w:rPr>
  </w:style>
  <w:style w:type="paragraph" w:styleId="30">
    <w:name w:val="Body Text 3"/>
    <w:basedOn w:val="a"/>
    <w:rsid w:val="005B4988"/>
    <w:pPr>
      <w:jc w:val="center"/>
    </w:pPr>
    <w:rPr>
      <w:rFonts w:ascii="Courier New" w:hAnsi="Courier New"/>
      <w:sz w:val="24"/>
    </w:rPr>
  </w:style>
  <w:style w:type="paragraph" w:styleId="31">
    <w:name w:val="Body Text Indent 3"/>
    <w:basedOn w:val="a"/>
    <w:rsid w:val="005B4988"/>
    <w:pPr>
      <w:ind w:left="284"/>
    </w:pPr>
    <w:rPr>
      <w:rFonts w:ascii="Courier New" w:hAnsi="Courier New"/>
      <w:sz w:val="24"/>
    </w:rPr>
  </w:style>
  <w:style w:type="table" w:styleId="a5">
    <w:name w:val="Table Grid"/>
    <w:basedOn w:val="a1"/>
    <w:uiPriority w:val="59"/>
    <w:rsid w:val="00640A3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92F86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A604C4"/>
    <w:pPr>
      <w:ind w:left="708"/>
    </w:pPr>
  </w:style>
  <w:style w:type="paragraph" w:styleId="a8">
    <w:name w:val="No Spacing"/>
    <w:uiPriority w:val="1"/>
    <w:qFormat/>
    <w:rsid w:val="00270DA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rsid w:val="006527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52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60;&#1045;&#1057;&#1058;&#1048;&#1042;&#1040;&#1051;&#1068;-&#1080;&#1085;&#1092;.&#1087;&#1080;&#1089;&#1100;&#1084;&#108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ФЕСТИВАЛЬ-инф.письмо</Template>
  <TotalTime>33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Patient Of Dr.OGen</dc:creator>
  <cp:lastModifiedBy>Lenovo</cp:lastModifiedBy>
  <cp:revision>5</cp:revision>
  <cp:lastPrinted>2024-05-31T08:35:00Z</cp:lastPrinted>
  <dcterms:created xsi:type="dcterms:W3CDTF">2024-05-31T09:21:00Z</dcterms:created>
  <dcterms:modified xsi:type="dcterms:W3CDTF">2024-06-05T18:29:00Z</dcterms:modified>
</cp:coreProperties>
</file>